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5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20"/>
      </w:tblGrid>
      <w:tr w:rsidR="00CD6ADE" w:rsidRPr="00212959" w14:paraId="271CD05B" w14:textId="77777777" w:rsidTr="392365E8">
        <w:tc>
          <w:tcPr>
            <w:tcW w:w="15920" w:type="dxa"/>
            <w:tcBorders>
              <w:top w:val="nil"/>
              <w:left w:val="nil"/>
              <w:bottom w:val="nil"/>
              <w:right w:val="nil"/>
            </w:tcBorders>
          </w:tcPr>
          <w:p w14:paraId="6566782A" w14:textId="08474EA7" w:rsidR="00CD6ADE" w:rsidRPr="00212959" w:rsidRDefault="003D4E22" w:rsidP="00B772E1">
            <w:pPr>
              <w:spacing w:after="120" w:line="240" w:lineRule="auto"/>
              <w:rPr>
                <w:rFonts w:ascii="Arial" w:hAnsi="Arial" w:cs="Arial"/>
                <w:sz w:val="20"/>
                <w:szCs w:val="24"/>
              </w:rPr>
            </w:pPr>
            <w:r>
              <w:rPr>
                <w:rFonts w:ascii="Arial" w:hAnsi="Arial" w:cs="Arial"/>
                <w:b/>
                <w:sz w:val="20"/>
                <w:szCs w:val="24"/>
              </w:rPr>
              <w:t>Minutes</w:t>
            </w:r>
            <w:r w:rsidR="00CD6ADE" w:rsidRPr="00212959">
              <w:rPr>
                <w:rFonts w:ascii="Arial" w:hAnsi="Arial" w:cs="Arial"/>
                <w:b/>
                <w:sz w:val="20"/>
                <w:szCs w:val="24"/>
              </w:rPr>
              <w:t>:</w:t>
            </w:r>
            <w:r w:rsidR="006E37B2">
              <w:rPr>
                <w:rFonts w:ascii="Arial" w:hAnsi="Arial" w:cs="Arial"/>
                <w:b/>
                <w:sz w:val="20"/>
                <w:szCs w:val="24"/>
              </w:rPr>
              <w:tab/>
            </w:r>
            <w:r w:rsidR="006E37B2">
              <w:rPr>
                <w:rFonts w:ascii="Arial" w:hAnsi="Arial" w:cs="Arial"/>
                <w:b/>
                <w:sz w:val="20"/>
                <w:szCs w:val="24"/>
              </w:rPr>
              <w:tab/>
            </w:r>
            <w:r w:rsidR="003B5096">
              <w:rPr>
                <w:rFonts w:ascii="Arial" w:hAnsi="Arial" w:cs="Arial"/>
                <w:sz w:val="20"/>
                <w:szCs w:val="24"/>
              </w:rPr>
              <w:t>BTC Ltd</w:t>
            </w:r>
            <w:r w:rsidR="001A3493">
              <w:rPr>
                <w:rFonts w:ascii="Arial" w:hAnsi="Arial" w:cs="Arial"/>
                <w:sz w:val="20"/>
                <w:szCs w:val="24"/>
              </w:rPr>
              <w:t xml:space="preserve"> Board </w:t>
            </w:r>
            <w:r w:rsidR="00251F6B">
              <w:rPr>
                <w:rFonts w:ascii="Arial" w:hAnsi="Arial" w:cs="Arial"/>
                <w:sz w:val="20"/>
                <w:szCs w:val="24"/>
              </w:rPr>
              <w:t>Meeting</w:t>
            </w:r>
          </w:p>
        </w:tc>
      </w:tr>
      <w:tr w:rsidR="00CD6ADE" w:rsidRPr="00212959" w14:paraId="0A57C868" w14:textId="77777777" w:rsidTr="392365E8">
        <w:tc>
          <w:tcPr>
            <w:tcW w:w="15920" w:type="dxa"/>
            <w:tcBorders>
              <w:top w:val="nil"/>
              <w:left w:val="nil"/>
              <w:bottom w:val="nil"/>
              <w:right w:val="nil"/>
            </w:tcBorders>
          </w:tcPr>
          <w:p w14:paraId="1771F885" w14:textId="3E58BDAE" w:rsidR="00CD6ADE" w:rsidRPr="00212959" w:rsidRDefault="00CD6ADE" w:rsidP="00265770">
            <w:pPr>
              <w:spacing w:after="120" w:line="240" w:lineRule="auto"/>
              <w:rPr>
                <w:rFonts w:ascii="Arial" w:hAnsi="Arial" w:cs="Arial"/>
                <w:b/>
                <w:sz w:val="20"/>
                <w:szCs w:val="24"/>
              </w:rPr>
            </w:pPr>
            <w:r w:rsidRPr="00212959">
              <w:rPr>
                <w:rFonts w:ascii="Arial" w:hAnsi="Arial" w:cs="Arial"/>
                <w:b/>
                <w:sz w:val="20"/>
                <w:szCs w:val="24"/>
              </w:rPr>
              <w:t>Meeting Date:</w:t>
            </w:r>
            <w:r w:rsidRPr="00212959">
              <w:rPr>
                <w:rFonts w:ascii="Arial" w:hAnsi="Arial" w:cs="Arial"/>
                <w:b/>
                <w:sz w:val="20"/>
                <w:szCs w:val="24"/>
              </w:rPr>
              <w:tab/>
            </w:r>
            <w:r w:rsidRPr="00212959">
              <w:rPr>
                <w:rFonts w:ascii="Arial" w:hAnsi="Arial" w:cs="Arial"/>
                <w:b/>
                <w:sz w:val="20"/>
                <w:szCs w:val="24"/>
              </w:rPr>
              <w:tab/>
            </w:r>
            <w:r w:rsidR="00634513">
              <w:rPr>
                <w:rFonts w:ascii="Arial" w:hAnsi="Arial" w:cs="Arial"/>
                <w:sz w:val="20"/>
                <w:szCs w:val="24"/>
              </w:rPr>
              <w:t xml:space="preserve">Wednesday </w:t>
            </w:r>
            <w:r w:rsidR="00082BE4">
              <w:rPr>
                <w:rFonts w:ascii="Arial" w:hAnsi="Arial" w:cs="Arial"/>
                <w:sz w:val="20"/>
                <w:szCs w:val="24"/>
              </w:rPr>
              <w:t>6</w:t>
            </w:r>
            <w:r w:rsidR="00082BE4" w:rsidRPr="00082BE4">
              <w:rPr>
                <w:rFonts w:ascii="Arial" w:hAnsi="Arial" w:cs="Arial"/>
                <w:sz w:val="20"/>
                <w:szCs w:val="24"/>
                <w:vertAlign w:val="superscript"/>
              </w:rPr>
              <w:t>th</w:t>
            </w:r>
            <w:r w:rsidR="00082BE4">
              <w:rPr>
                <w:rFonts w:ascii="Arial" w:hAnsi="Arial" w:cs="Arial"/>
                <w:sz w:val="20"/>
                <w:szCs w:val="24"/>
              </w:rPr>
              <w:t xml:space="preserve"> February 2019</w:t>
            </w:r>
          </w:p>
        </w:tc>
      </w:tr>
      <w:tr w:rsidR="00CD6ADE" w:rsidRPr="00212959" w14:paraId="4DF7F4F0" w14:textId="77777777" w:rsidTr="392365E8">
        <w:tc>
          <w:tcPr>
            <w:tcW w:w="15920" w:type="dxa"/>
            <w:tcBorders>
              <w:top w:val="nil"/>
              <w:left w:val="nil"/>
              <w:bottom w:val="nil"/>
              <w:right w:val="nil"/>
            </w:tcBorders>
          </w:tcPr>
          <w:p w14:paraId="64AFF933" w14:textId="77777777" w:rsidR="00CD6ADE" w:rsidRPr="00212959" w:rsidRDefault="00CD6ADE" w:rsidP="00B772E1">
            <w:pPr>
              <w:spacing w:after="120" w:line="240" w:lineRule="auto"/>
              <w:rPr>
                <w:rFonts w:ascii="Arial" w:hAnsi="Arial" w:cs="Arial"/>
                <w:sz w:val="20"/>
                <w:szCs w:val="24"/>
              </w:rPr>
            </w:pPr>
            <w:r w:rsidRPr="00212959">
              <w:rPr>
                <w:rFonts w:ascii="Arial" w:hAnsi="Arial" w:cs="Arial"/>
                <w:b/>
                <w:sz w:val="20"/>
                <w:szCs w:val="24"/>
              </w:rPr>
              <w:t>Location:</w:t>
            </w:r>
            <w:r w:rsidRPr="00212959">
              <w:rPr>
                <w:rFonts w:ascii="Arial" w:hAnsi="Arial" w:cs="Arial"/>
                <w:b/>
                <w:sz w:val="20"/>
                <w:szCs w:val="24"/>
              </w:rPr>
              <w:tab/>
            </w:r>
            <w:r w:rsidRPr="00212959">
              <w:rPr>
                <w:rFonts w:ascii="Arial" w:hAnsi="Arial" w:cs="Arial"/>
                <w:b/>
                <w:sz w:val="20"/>
                <w:szCs w:val="24"/>
              </w:rPr>
              <w:tab/>
            </w:r>
            <w:r w:rsidR="00A770AC">
              <w:rPr>
                <w:rFonts w:ascii="Arial" w:hAnsi="Arial" w:cs="Arial"/>
                <w:sz w:val="20"/>
                <w:szCs w:val="24"/>
              </w:rPr>
              <w:t>Hilton Hotel Warwick</w:t>
            </w:r>
          </w:p>
        </w:tc>
      </w:tr>
      <w:tr w:rsidR="00CD6ADE" w:rsidRPr="00212959" w14:paraId="1117B763" w14:textId="77777777" w:rsidTr="392365E8">
        <w:tc>
          <w:tcPr>
            <w:tcW w:w="15920" w:type="dxa"/>
            <w:tcBorders>
              <w:top w:val="nil"/>
              <w:left w:val="nil"/>
              <w:bottom w:val="nil"/>
              <w:right w:val="nil"/>
            </w:tcBorders>
          </w:tcPr>
          <w:p w14:paraId="3C7C8C1B" w14:textId="5BE4F5E0" w:rsidR="00CD6ADE" w:rsidRPr="00576EA8" w:rsidRDefault="006E37B2" w:rsidP="00B772E1">
            <w:pPr>
              <w:spacing w:after="120" w:line="240" w:lineRule="auto"/>
              <w:rPr>
                <w:rFonts w:ascii="Arial" w:hAnsi="Arial" w:cs="Arial"/>
                <w:sz w:val="20"/>
                <w:szCs w:val="24"/>
              </w:rPr>
            </w:pPr>
            <w:r w:rsidRPr="00576EA8">
              <w:rPr>
                <w:rFonts w:ascii="Arial" w:hAnsi="Arial" w:cs="Arial"/>
                <w:b/>
                <w:sz w:val="20"/>
                <w:szCs w:val="24"/>
              </w:rPr>
              <w:t>Time:</w:t>
            </w:r>
            <w:r w:rsidRPr="00576EA8">
              <w:rPr>
                <w:rFonts w:ascii="Arial" w:hAnsi="Arial" w:cs="Arial"/>
                <w:b/>
                <w:sz w:val="20"/>
                <w:szCs w:val="24"/>
              </w:rPr>
              <w:tab/>
            </w:r>
            <w:r w:rsidRPr="00576EA8">
              <w:rPr>
                <w:rFonts w:ascii="Arial" w:hAnsi="Arial" w:cs="Arial"/>
                <w:b/>
                <w:sz w:val="20"/>
                <w:szCs w:val="24"/>
              </w:rPr>
              <w:tab/>
            </w:r>
            <w:r w:rsidRPr="00576EA8">
              <w:rPr>
                <w:rFonts w:ascii="Arial" w:hAnsi="Arial" w:cs="Arial"/>
                <w:b/>
                <w:sz w:val="20"/>
                <w:szCs w:val="24"/>
              </w:rPr>
              <w:tab/>
            </w:r>
            <w:r w:rsidR="001E0983">
              <w:rPr>
                <w:rFonts w:ascii="Arial" w:hAnsi="Arial" w:cs="Arial"/>
                <w:sz w:val="20"/>
                <w:szCs w:val="24"/>
              </w:rPr>
              <w:t>15:00</w:t>
            </w:r>
          </w:p>
        </w:tc>
      </w:tr>
      <w:tr w:rsidR="00CD6ADE" w:rsidRPr="00212959" w14:paraId="2F4FEFAC" w14:textId="77777777" w:rsidTr="392365E8">
        <w:tc>
          <w:tcPr>
            <w:tcW w:w="15920" w:type="dxa"/>
            <w:tcBorders>
              <w:top w:val="nil"/>
              <w:left w:val="nil"/>
              <w:bottom w:val="nil"/>
              <w:right w:val="nil"/>
            </w:tcBorders>
          </w:tcPr>
          <w:p w14:paraId="55E300B1" w14:textId="703F09A9" w:rsidR="00CD6ADE" w:rsidRDefault="00CD6ADE" w:rsidP="00C80A9E">
            <w:pPr>
              <w:tabs>
                <w:tab w:val="left" w:pos="720"/>
                <w:tab w:val="left" w:pos="1440"/>
                <w:tab w:val="left" w:pos="2160"/>
                <w:tab w:val="left" w:pos="2880"/>
                <w:tab w:val="left" w:pos="3600"/>
                <w:tab w:val="left" w:pos="4320"/>
                <w:tab w:val="left" w:pos="5040"/>
                <w:tab w:val="left" w:pos="5760"/>
                <w:tab w:val="left" w:pos="6480"/>
                <w:tab w:val="left" w:pos="6915"/>
              </w:tabs>
              <w:spacing w:after="120" w:line="240" w:lineRule="auto"/>
              <w:rPr>
                <w:rFonts w:ascii="Arial" w:hAnsi="Arial" w:cs="Arial"/>
                <w:sz w:val="20"/>
                <w:szCs w:val="24"/>
              </w:rPr>
            </w:pPr>
            <w:r w:rsidRPr="00212959">
              <w:rPr>
                <w:rFonts w:ascii="Arial" w:hAnsi="Arial" w:cs="Arial"/>
                <w:b/>
                <w:sz w:val="20"/>
                <w:szCs w:val="24"/>
              </w:rPr>
              <w:t>Attendees:</w:t>
            </w:r>
            <w:r w:rsidRPr="00212959">
              <w:rPr>
                <w:rFonts w:ascii="Arial" w:hAnsi="Arial" w:cs="Arial"/>
                <w:sz w:val="20"/>
                <w:szCs w:val="24"/>
              </w:rPr>
              <w:tab/>
            </w:r>
            <w:r w:rsidRPr="00212959">
              <w:rPr>
                <w:rFonts w:ascii="Arial" w:hAnsi="Arial" w:cs="Arial"/>
                <w:sz w:val="20"/>
                <w:szCs w:val="24"/>
              </w:rPr>
              <w:tab/>
            </w:r>
            <w:r>
              <w:rPr>
                <w:rFonts w:ascii="Arial" w:hAnsi="Arial" w:cs="Arial"/>
                <w:sz w:val="20"/>
                <w:szCs w:val="24"/>
              </w:rPr>
              <w:t>Non-Executiv</w:t>
            </w:r>
            <w:r w:rsidR="009C6AAB">
              <w:rPr>
                <w:rFonts w:ascii="Arial" w:hAnsi="Arial" w:cs="Arial"/>
                <w:sz w:val="20"/>
                <w:szCs w:val="24"/>
              </w:rPr>
              <w:t>e Chair (</w:t>
            </w:r>
            <w:r w:rsidR="00EC6ADB">
              <w:rPr>
                <w:rFonts w:ascii="Arial" w:hAnsi="Arial" w:cs="Arial"/>
                <w:sz w:val="20"/>
                <w:szCs w:val="24"/>
              </w:rPr>
              <w:t>Casting Vote):</w:t>
            </w:r>
            <w:r w:rsidR="00EC6ADB">
              <w:rPr>
                <w:rFonts w:ascii="Arial" w:hAnsi="Arial" w:cs="Arial"/>
                <w:sz w:val="20"/>
                <w:szCs w:val="24"/>
              </w:rPr>
              <w:tab/>
            </w:r>
            <w:r w:rsidR="003D4E22">
              <w:rPr>
                <w:rFonts w:ascii="Arial" w:hAnsi="Arial" w:cs="Arial"/>
                <w:sz w:val="20"/>
                <w:szCs w:val="24"/>
              </w:rPr>
              <w:t>S Kirkland</w:t>
            </w:r>
          </w:p>
          <w:p w14:paraId="009E7B31" w14:textId="283F776D" w:rsidR="00CD6ADE" w:rsidRPr="00212959" w:rsidRDefault="00CD6ADE" w:rsidP="00B772E1">
            <w:pPr>
              <w:spacing w:after="120" w:line="240" w:lineRule="auto"/>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t>Non-</w:t>
            </w:r>
            <w:r w:rsidRPr="00212959">
              <w:rPr>
                <w:rFonts w:ascii="Arial" w:hAnsi="Arial" w:cs="Arial"/>
                <w:sz w:val="20"/>
                <w:szCs w:val="24"/>
              </w:rPr>
              <w:t>Executive Directors (Voting):</w:t>
            </w:r>
            <w:bookmarkStart w:id="0" w:name="OLE_LINK15"/>
            <w:r w:rsidR="00B22BCF">
              <w:rPr>
                <w:rFonts w:ascii="Arial" w:hAnsi="Arial" w:cs="Arial"/>
                <w:sz w:val="20"/>
                <w:szCs w:val="24"/>
              </w:rPr>
              <w:tab/>
            </w:r>
            <w:r w:rsidR="00461234">
              <w:rPr>
                <w:rFonts w:ascii="Arial" w:hAnsi="Arial" w:cs="Arial"/>
                <w:sz w:val="20"/>
                <w:szCs w:val="24"/>
              </w:rPr>
              <w:t>M Prewett, D Oliver, L Heyes, R Sergiew, M Brunger</w:t>
            </w:r>
          </w:p>
          <w:bookmarkEnd w:id="0"/>
          <w:p w14:paraId="5AE8C810" w14:textId="065C1426" w:rsidR="00CD6ADE" w:rsidRPr="00212959" w:rsidRDefault="00CD6ADE" w:rsidP="00A770AC">
            <w:pPr>
              <w:spacing w:after="120" w:line="240" w:lineRule="auto"/>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t>Executive Directo</w:t>
            </w:r>
            <w:r w:rsidR="006E37B2">
              <w:rPr>
                <w:rFonts w:ascii="Arial" w:hAnsi="Arial" w:cs="Arial"/>
                <w:sz w:val="20"/>
                <w:szCs w:val="24"/>
              </w:rPr>
              <w:t>rs (Non-Voting):</w:t>
            </w:r>
            <w:r w:rsidR="00B22BCF">
              <w:rPr>
                <w:rFonts w:ascii="Arial" w:hAnsi="Arial" w:cs="Arial"/>
                <w:sz w:val="20"/>
                <w:szCs w:val="24"/>
              </w:rPr>
              <w:tab/>
            </w:r>
            <w:r w:rsidR="003D4E22">
              <w:rPr>
                <w:rFonts w:ascii="Arial" w:hAnsi="Arial" w:cs="Arial"/>
                <w:sz w:val="20"/>
                <w:szCs w:val="24"/>
              </w:rPr>
              <w:t>K Beddows, T Nicholls, K Walton</w:t>
            </w:r>
          </w:p>
        </w:tc>
      </w:tr>
      <w:tr w:rsidR="00CD6ADE" w:rsidRPr="00212959" w14:paraId="3B5708D4" w14:textId="77777777" w:rsidTr="392365E8">
        <w:tc>
          <w:tcPr>
            <w:tcW w:w="15920" w:type="dxa"/>
            <w:tcBorders>
              <w:top w:val="nil"/>
              <w:left w:val="nil"/>
              <w:bottom w:val="nil"/>
              <w:right w:val="nil"/>
            </w:tcBorders>
          </w:tcPr>
          <w:p w14:paraId="59BBAE8E" w14:textId="77777777" w:rsidR="00461234" w:rsidRPr="003972B3" w:rsidRDefault="00461234" w:rsidP="00461234">
            <w:pPr>
              <w:spacing w:after="120" w:line="240" w:lineRule="auto"/>
              <w:rPr>
                <w:rFonts w:ascii="Arial" w:hAnsi="Arial" w:cs="Arial"/>
                <w:sz w:val="20"/>
                <w:szCs w:val="24"/>
              </w:rPr>
            </w:pPr>
            <w:r w:rsidRPr="00212959">
              <w:rPr>
                <w:rFonts w:ascii="Arial" w:hAnsi="Arial" w:cs="Arial"/>
                <w:b/>
                <w:sz w:val="20"/>
                <w:szCs w:val="24"/>
              </w:rPr>
              <w:t>Apologies:</w:t>
            </w:r>
            <w:r w:rsidRPr="00212959">
              <w:rPr>
                <w:rFonts w:ascii="Arial" w:hAnsi="Arial" w:cs="Arial"/>
                <w:b/>
                <w:sz w:val="20"/>
                <w:szCs w:val="24"/>
              </w:rPr>
              <w:tab/>
            </w:r>
            <w:r w:rsidRPr="00212959">
              <w:rPr>
                <w:rFonts w:ascii="Arial" w:hAnsi="Arial" w:cs="Arial"/>
                <w:b/>
                <w:sz w:val="20"/>
                <w:szCs w:val="24"/>
              </w:rPr>
              <w:tab/>
            </w:r>
            <w:r>
              <w:rPr>
                <w:rFonts w:ascii="Arial" w:hAnsi="Arial" w:cs="Arial"/>
                <w:b/>
                <w:sz w:val="20"/>
                <w:szCs w:val="24"/>
              </w:rPr>
              <w:t>None</w:t>
            </w:r>
          </w:p>
          <w:p w14:paraId="2B56C883" w14:textId="1024745A" w:rsidR="00361E73" w:rsidRPr="009C526E" w:rsidRDefault="00461234" w:rsidP="00461234">
            <w:pPr>
              <w:spacing w:after="120" w:line="240" w:lineRule="auto"/>
              <w:rPr>
                <w:rFonts w:ascii="Arial" w:hAnsi="Arial" w:cs="Arial"/>
                <w:sz w:val="20"/>
                <w:szCs w:val="24"/>
              </w:rPr>
            </w:pPr>
            <w:r w:rsidRPr="007B1847">
              <w:rPr>
                <w:rFonts w:ascii="Arial" w:hAnsi="Arial" w:cs="Arial"/>
                <w:b/>
                <w:sz w:val="20"/>
                <w:szCs w:val="24"/>
              </w:rPr>
              <w:t>Guests:</w:t>
            </w:r>
            <w:r w:rsidRPr="007B1847">
              <w:rPr>
                <w:rFonts w:ascii="Arial" w:hAnsi="Arial" w:cs="Arial"/>
                <w:b/>
                <w:sz w:val="20"/>
                <w:szCs w:val="24"/>
              </w:rPr>
              <w:tab/>
            </w:r>
            <w:r w:rsidRPr="007B1847">
              <w:rPr>
                <w:rFonts w:ascii="Arial" w:hAnsi="Arial" w:cs="Arial"/>
                <w:sz w:val="20"/>
                <w:szCs w:val="24"/>
              </w:rPr>
              <w:tab/>
            </w:r>
            <w:r>
              <w:rPr>
                <w:rFonts w:ascii="Arial" w:hAnsi="Arial" w:cs="Arial"/>
                <w:sz w:val="20"/>
                <w:szCs w:val="24"/>
              </w:rPr>
              <w:t>None</w:t>
            </w:r>
          </w:p>
        </w:tc>
      </w:tr>
    </w:tbl>
    <w:tbl>
      <w:tblPr>
        <w:tblStyle w:val="TableGrid"/>
        <w:tblW w:w="14581" w:type="dxa"/>
        <w:tblInd w:w="15" w:type="dxa"/>
        <w:tblLayout w:type="fixed"/>
        <w:tblLook w:val="04A0" w:firstRow="1" w:lastRow="0" w:firstColumn="1" w:lastColumn="0" w:noHBand="0" w:noVBand="1"/>
      </w:tblPr>
      <w:tblGrid>
        <w:gridCol w:w="7748"/>
        <w:gridCol w:w="1730"/>
        <w:gridCol w:w="1417"/>
        <w:gridCol w:w="3657"/>
        <w:gridCol w:w="29"/>
      </w:tblGrid>
      <w:tr w:rsidR="00971E78" w:rsidRPr="00C76218" w14:paraId="6804A1EC" w14:textId="77777777" w:rsidTr="005F4323">
        <w:trPr>
          <w:gridAfter w:val="1"/>
          <w:wAfter w:w="29" w:type="dxa"/>
        </w:trPr>
        <w:tc>
          <w:tcPr>
            <w:tcW w:w="7748" w:type="dxa"/>
            <w:tcBorders>
              <w:bottom w:val="single" w:sz="4" w:space="0" w:color="auto"/>
            </w:tcBorders>
            <w:shd w:val="clear" w:color="auto" w:fill="0070C0"/>
          </w:tcPr>
          <w:p w14:paraId="14FA928C" w14:textId="77777777" w:rsidR="00C76218" w:rsidRPr="00C76218" w:rsidRDefault="00C76218" w:rsidP="00C76218">
            <w:pPr>
              <w:jc w:val="center"/>
              <w:rPr>
                <w:rFonts w:ascii="Arial" w:hAnsi="Arial" w:cs="Arial"/>
                <w:b/>
              </w:rPr>
            </w:pPr>
            <w:r w:rsidRPr="00C76218">
              <w:rPr>
                <w:rFonts w:ascii="Arial" w:hAnsi="Arial" w:cs="Arial"/>
                <w:b/>
              </w:rPr>
              <w:t>Meeting Notes and Agreed Actions</w:t>
            </w:r>
          </w:p>
        </w:tc>
        <w:tc>
          <w:tcPr>
            <w:tcW w:w="1730" w:type="dxa"/>
            <w:tcBorders>
              <w:bottom w:val="single" w:sz="4" w:space="0" w:color="auto"/>
            </w:tcBorders>
            <w:shd w:val="clear" w:color="auto" w:fill="0070C0"/>
          </w:tcPr>
          <w:p w14:paraId="6BD4BD0E" w14:textId="77777777" w:rsidR="00C76218" w:rsidRPr="00C76218" w:rsidRDefault="00C76218" w:rsidP="00C76218">
            <w:pPr>
              <w:jc w:val="center"/>
              <w:rPr>
                <w:rFonts w:ascii="Arial" w:hAnsi="Arial" w:cs="Arial"/>
                <w:b/>
              </w:rPr>
            </w:pPr>
            <w:r w:rsidRPr="00C76218">
              <w:rPr>
                <w:rFonts w:ascii="Arial" w:hAnsi="Arial" w:cs="Arial"/>
                <w:b/>
              </w:rPr>
              <w:t>Lead Officer</w:t>
            </w:r>
          </w:p>
        </w:tc>
        <w:tc>
          <w:tcPr>
            <w:tcW w:w="1417" w:type="dxa"/>
            <w:tcBorders>
              <w:bottom w:val="single" w:sz="4" w:space="0" w:color="auto"/>
            </w:tcBorders>
            <w:shd w:val="clear" w:color="auto" w:fill="0070C0"/>
          </w:tcPr>
          <w:p w14:paraId="5B65A4C4" w14:textId="77777777" w:rsidR="00C76218" w:rsidRPr="00C76218" w:rsidRDefault="00C76218" w:rsidP="00C76218">
            <w:pPr>
              <w:jc w:val="center"/>
              <w:rPr>
                <w:rFonts w:ascii="Arial" w:hAnsi="Arial" w:cs="Arial"/>
                <w:b/>
              </w:rPr>
            </w:pPr>
            <w:r w:rsidRPr="00C76218">
              <w:rPr>
                <w:rFonts w:ascii="Arial" w:hAnsi="Arial" w:cs="Arial"/>
                <w:b/>
              </w:rPr>
              <w:t>Timeframe</w:t>
            </w:r>
          </w:p>
        </w:tc>
        <w:tc>
          <w:tcPr>
            <w:tcW w:w="3657" w:type="dxa"/>
            <w:tcBorders>
              <w:bottom w:val="single" w:sz="4" w:space="0" w:color="auto"/>
            </w:tcBorders>
            <w:shd w:val="clear" w:color="auto" w:fill="0070C0"/>
          </w:tcPr>
          <w:p w14:paraId="656ED595" w14:textId="77777777" w:rsidR="00C76218" w:rsidRPr="00C76218" w:rsidRDefault="00487A55" w:rsidP="00C76218">
            <w:pPr>
              <w:jc w:val="center"/>
              <w:rPr>
                <w:rFonts w:ascii="Arial" w:hAnsi="Arial" w:cs="Arial"/>
                <w:b/>
              </w:rPr>
            </w:pPr>
            <w:r>
              <w:rPr>
                <w:rFonts w:ascii="Arial" w:hAnsi="Arial" w:cs="Arial"/>
                <w:b/>
              </w:rPr>
              <w:t>Attachments</w:t>
            </w:r>
          </w:p>
        </w:tc>
      </w:tr>
      <w:tr w:rsidR="00C76218" w:rsidRPr="00C76218" w14:paraId="5D948BEE" w14:textId="77777777" w:rsidTr="005F4323">
        <w:trPr>
          <w:gridAfter w:val="1"/>
          <w:wAfter w:w="29" w:type="dxa"/>
        </w:trPr>
        <w:tc>
          <w:tcPr>
            <w:tcW w:w="14552" w:type="dxa"/>
            <w:gridSpan w:val="4"/>
            <w:shd w:val="clear" w:color="auto" w:fill="9CC2E5" w:themeFill="accent1" w:themeFillTint="99"/>
          </w:tcPr>
          <w:p w14:paraId="14C4D10D" w14:textId="77777777" w:rsidR="00C76218" w:rsidRPr="00696A5C" w:rsidRDefault="00696A5C">
            <w:pPr>
              <w:rPr>
                <w:rFonts w:ascii="Arial" w:hAnsi="Arial" w:cs="Arial"/>
                <w:b/>
              </w:rPr>
            </w:pPr>
            <w:r w:rsidRPr="00696A5C">
              <w:rPr>
                <w:rFonts w:ascii="Arial" w:hAnsi="Arial" w:cs="Arial"/>
                <w:b/>
              </w:rPr>
              <w:t>WELCOME AND INTRODUCTIONS</w:t>
            </w:r>
          </w:p>
        </w:tc>
      </w:tr>
      <w:tr w:rsidR="001515EC" w:rsidRPr="00C76218" w14:paraId="48D99658" w14:textId="77777777" w:rsidTr="005F4323">
        <w:trPr>
          <w:gridAfter w:val="1"/>
          <w:wAfter w:w="29" w:type="dxa"/>
        </w:trPr>
        <w:tc>
          <w:tcPr>
            <w:tcW w:w="7748" w:type="dxa"/>
            <w:tcBorders>
              <w:bottom w:val="single" w:sz="4" w:space="0" w:color="auto"/>
            </w:tcBorders>
          </w:tcPr>
          <w:p w14:paraId="26C909BF" w14:textId="41C72D48" w:rsidR="00B8122D" w:rsidRPr="00C76218" w:rsidRDefault="00461234" w:rsidP="00091E79">
            <w:pPr>
              <w:tabs>
                <w:tab w:val="left" w:pos="4740"/>
              </w:tabs>
              <w:spacing w:before="120" w:after="120"/>
              <w:rPr>
                <w:rFonts w:ascii="Arial" w:hAnsi="Arial" w:cs="Arial"/>
              </w:rPr>
            </w:pPr>
            <w:r>
              <w:rPr>
                <w:rFonts w:ascii="Arial" w:hAnsi="Arial" w:cs="Arial"/>
              </w:rPr>
              <w:t>The Chair welcomed all Directors.</w:t>
            </w:r>
          </w:p>
        </w:tc>
        <w:tc>
          <w:tcPr>
            <w:tcW w:w="1730" w:type="dxa"/>
            <w:tcBorders>
              <w:bottom w:val="single" w:sz="4" w:space="0" w:color="auto"/>
            </w:tcBorders>
            <w:shd w:val="clear" w:color="auto" w:fill="auto"/>
          </w:tcPr>
          <w:p w14:paraId="3F2F75A6" w14:textId="77777777" w:rsidR="001515EC" w:rsidRPr="001515EC" w:rsidRDefault="001515EC" w:rsidP="00726021">
            <w:pPr>
              <w:spacing w:before="120" w:after="120"/>
              <w:rPr>
                <w:rFonts w:ascii="Arial" w:hAnsi="Arial" w:cs="Arial"/>
              </w:rPr>
            </w:pPr>
          </w:p>
        </w:tc>
        <w:tc>
          <w:tcPr>
            <w:tcW w:w="1417" w:type="dxa"/>
            <w:tcBorders>
              <w:bottom w:val="single" w:sz="4" w:space="0" w:color="auto"/>
            </w:tcBorders>
            <w:shd w:val="clear" w:color="auto" w:fill="auto"/>
          </w:tcPr>
          <w:p w14:paraId="1AC13FDE" w14:textId="77777777" w:rsidR="001515EC" w:rsidRPr="001515EC" w:rsidRDefault="001515EC" w:rsidP="00726021">
            <w:pPr>
              <w:spacing w:before="120" w:after="120"/>
              <w:rPr>
                <w:rFonts w:ascii="Arial" w:hAnsi="Arial" w:cs="Arial"/>
              </w:rPr>
            </w:pPr>
          </w:p>
        </w:tc>
        <w:tc>
          <w:tcPr>
            <w:tcW w:w="3657" w:type="dxa"/>
            <w:tcBorders>
              <w:bottom w:val="single" w:sz="4" w:space="0" w:color="auto"/>
            </w:tcBorders>
            <w:shd w:val="clear" w:color="auto" w:fill="auto"/>
          </w:tcPr>
          <w:p w14:paraId="15390DF8" w14:textId="157DB7AB" w:rsidR="009755B2" w:rsidRPr="001515EC" w:rsidRDefault="009755B2" w:rsidP="00726021">
            <w:pPr>
              <w:spacing w:before="120" w:after="120"/>
              <w:rPr>
                <w:rFonts w:ascii="Arial" w:hAnsi="Arial" w:cs="Arial"/>
              </w:rPr>
            </w:pPr>
          </w:p>
        </w:tc>
      </w:tr>
      <w:tr w:rsidR="005F4323" w:rsidRPr="00C76218" w14:paraId="654C8A77" w14:textId="77777777" w:rsidTr="005F4323">
        <w:tc>
          <w:tcPr>
            <w:tcW w:w="14581" w:type="dxa"/>
            <w:gridSpan w:val="5"/>
            <w:shd w:val="clear" w:color="auto" w:fill="DEEAF6" w:themeFill="accent1" w:themeFillTint="33"/>
          </w:tcPr>
          <w:p w14:paraId="4B7BBE9E" w14:textId="77777777" w:rsidR="005F4323" w:rsidRPr="00C76218" w:rsidRDefault="005F4323" w:rsidP="003E549B">
            <w:pPr>
              <w:rPr>
                <w:rFonts w:ascii="Arial" w:hAnsi="Arial" w:cs="Arial"/>
              </w:rPr>
            </w:pPr>
            <w:r>
              <w:rPr>
                <w:rFonts w:ascii="Arial" w:hAnsi="Arial" w:cs="Arial"/>
              </w:rPr>
              <w:t>Declarations of Interest</w:t>
            </w:r>
          </w:p>
        </w:tc>
      </w:tr>
      <w:tr w:rsidR="005F4323" w:rsidRPr="00C76218" w14:paraId="62A1D6F0" w14:textId="77777777" w:rsidTr="002F28C6">
        <w:trPr>
          <w:gridAfter w:val="1"/>
          <w:wAfter w:w="29" w:type="dxa"/>
          <w:trHeight w:val="607"/>
        </w:trPr>
        <w:tc>
          <w:tcPr>
            <w:tcW w:w="7748" w:type="dxa"/>
          </w:tcPr>
          <w:p w14:paraId="4468D39E" w14:textId="27C080B6" w:rsidR="00C07E9E" w:rsidRPr="00C76218" w:rsidRDefault="00461234" w:rsidP="003E549B">
            <w:pPr>
              <w:spacing w:before="120" w:after="120"/>
              <w:rPr>
                <w:rFonts w:ascii="Arial" w:hAnsi="Arial" w:cs="Arial"/>
              </w:rPr>
            </w:pPr>
            <w:bookmarkStart w:id="1" w:name="_Hlk498337377"/>
            <w:r>
              <w:rPr>
                <w:rFonts w:ascii="Arial" w:hAnsi="Arial" w:cs="Arial"/>
              </w:rPr>
              <w:t>The CEO highlighted the urgency for all Directors to return up to date Declarations of Interest and Fit and Proper Person information as TOL require it for their files prior to releasing quarterly funding.</w:t>
            </w:r>
          </w:p>
        </w:tc>
        <w:tc>
          <w:tcPr>
            <w:tcW w:w="1730" w:type="dxa"/>
          </w:tcPr>
          <w:p w14:paraId="048B2CD1" w14:textId="60F1E50B" w:rsidR="005F4323" w:rsidRPr="00C76218" w:rsidRDefault="00457B25" w:rsidP="003E549B">
            <w:pPr>
              <w:spacing w:before="120" w:after="120"/>
              <w:rPr>
                <w:rFonts w:ascii="Arial" w:hAnsi="Arial" w:cs="Arial"/>
              </w:rPr>
            </w:pPr>
            <w:r>
              <w:rPr>
                <w:rFonts w:ascii="Arial" w:hAnsi="Arial" w:cs="Arial"/>
              </w:rPr>
              <w:t>CEO</w:t>
            </w:r>
          </w:p>
        </w:tc>
        <w:tc>
          <w:tcPr>
            <w:tcW w:w="1417" w:type="dxa"/>
          </w:tcPr>
          <w:p w14:paraId="6A430E49" w14:textId="77777777" w:rsidR="005F4323" w:rsidRPr="00C76218" w:rsidRDefault="005F4323" w:rsidP="003E549B">
            <w:pPr>
              <w:spacing w:before="120" w:after="120"/>
              <w:rPr>
                <w:rFonts w:ascii="Arial" w:hAnsi="Arial" w:cs="Arial"/>
              </w:rPr>
            </w:pPr>
          </w:p>
        </w:tc>
        <w:tc>
          <w:tcPr>
            <w:tcW w:w="3657" w:type="dxa"/>
          </w:tcPr>
          <w:p w14:paraId="5440C30F" w14:textId="1F1683DC" w:rsidR="009755B2" w:rsidRDefault="009755B2" w:rsidP="003E549B">
            <w:pPr>
              <w:spacing w:before="120" w:after="120"/>
              <w:rPr>
                <w:rFonts w:ascii="Arial" w:hAnsi="Arial" w:cs="Arial"/>
              </w:rPr>
            </w:pPr>
          </w:p>
          <w:p w14:paraId="298807D9" w14:textId="3AECCF55" w:rsidR="00D82870" w:rsidRPr="00B334C7" w:rsidRDefault="00D82870" w:rsidP="003E549B">
            <w:pPr>
              <w:spacing w:before="120" w:after="120"/>
              <w:rPr>
                <w:rFonts w:ascii="Arial" w:hAnsi="Arial" w:cs="Arial"/>
              </w:rPr>
            </w:pPr>
          </w:p>
        </w:tc>
      </w:tr>
      <w:tr w:rsidR="00FC16C0" w:rsidRPr="00C76218" w14:paraId="1C45FF99" w14:textId="77777777" w:rsidTr="00C07E9E">
        <w:trPr>
          <w:gridAfter w:val="1"/>
          <w:wAfter w:w="29" w:type="dxa"/>
          <w:trHeight w:val="70"/>
        </w:trPr>
        <w:tc>
          <w:tcPr>
            <w:tcW w:w="14552" w:type="dxa"/>
            <w:gridSpan w:val="4"/>
            <w:shd w:val="clear" w:color="auto" w:fill="9CC2E5" w:themeFill="accent1" w:themeFillTint="99"/>
          </w:tcPr>
          <w:p w14:paraId="2C21805B" w14:textId="77777777" w:rsidR="00FC16C0" w:rsidRPr="00C76218" w:rsidRDefault="00FC16C0" w:rsidP="00610CA5">
            <w:pPr>
              <w:rPr>
                <w:rFonts w:ascii="Arial" w:hAnsi="Arial" w:cs="Arial"/>
              </w:rPr>
            </w:pPr>
            <w:bookmarkStart w:id="2" w:name="OLE_LINK10"/>
            <w:bookmarkEnd w:id="1"/>
            <w:r w:rsidRPr="00696A5C">
              <w:rPr>
                <w:rFonts w:cs="Arial"/>
                <w:b/>
                <w:caps/>
                <w:sz w:val="24"/>
                <w:szCs w:val="24"/>
              </w:rPr>
              <w:t>A</w:t>
            </w:r>
            <w:r w:rsidR="00D82AC2">
              <w:rPr>
                <w:rFonts w:cs="Arial"/>
                <w:b/>
                <w:caps/>
                <w:sz w:val="24"/>
                <w:szCs w:val="24"/>
              </w:rPr>
              <w:t>pproval of MinutES</w:t>
            </w:r>
          </w:p>
        </w:tc>
      </w:tr>
      <w:tr w:rsidR="00971E78" w:rsidRPr="00C76218" w14:paraId="77E9B1D0" w14:textId="77777777" w:rsidTr="00F6147C">
        <w:trPr>
          <w:gridAfter w:val="1"/>
          <w:wAfter w:w="29" w:type="dxa"/>
          <w:trHeight w:val="3138"/>
        </w:trPr>
        <w:tc>
          <w:tcPr>
            <w:tcW w:w="7748" w:type="dxa"/>
            <w:tcBorders>
              <w:bottom w:val="single" w:sz="4" w:space="0" w:color="auto"/>
            </w:tcBorders>
          </w:tcPr>
          <w:p w14:paraId="189691B0" w14:textId="07EEB94C" w:rsidR="00C07E9E" w:rsidRDefault="003A3A6D" w:rsidP="00C03DD5">
            <w:pPr>
              <w:spacing w:before="120" w:after="120"/>
              <w:rPr>
                <w:rFonts w:ascii="Arial" w:hAnsi="Arial" w:cs="Arial"/>
              </w:rPr>
            </w:pPr>
            <w:r>
              <w:rPr>
                <w:rFonts w:ascii="Arial" w:hAnsi="Arial" w:cs="Arial"/>
              </w:rPr>
              <w:t xml:space="preserve">The minutes of the </w:t>
            </w:r>
            <w:r w:rsidR="00634513">
              <w:rPr>
                <w:rFonts w:ascii="Arial" w:hAnsi="Arial" w:cs="Arial"/>
              </w:rPr>
              <w:t>BTC Ltd Board Meeting held o</w:t>
            </w:r>
            <w:r w:rsidR="00114817">
              <w:rPr>
                <w:rFonts w:ascii="Arial" w:hAnsi="Arial" w:cs="Arial"/>
              </w:rPr>
              <w:t>n</w:t>
            </w:r>
            <w:r w:rsidR="005C7E77">
              <w:rPr>
                <w:rFonts w:ascii="Arial" w:hAnsi="Arial" w:cs="Arial"/>
              </w:rPr>
              <w:t xml:space="preserve"> </w:t>
            </w:r>
            <w:r w:rsidR="008D133D">
              <w:rPr>
                <w:rFonts w:ascii="Arial" w:hAnsi="Arial" w:cs="Arial"/>
              </w:rPr>
              <w:t>10</w:t>
            </w:r>
            <w:r w:rsidR="008D133D" w:rsidRPr="008D133D">
              <w:rPr>
                <w:rFonts w:ascii="Arial" w:hAnsi="Arial" w:cs="Arial"/>
                <w:vertAlign w:val="superscript"/>
              </w:rPr>
              <w:t>th</w:t>
            </w:r>
            <w:r w:rsidR="008D133D">
              <w:rPr>
                <w:rFonts w:ascii="Arial" w:hAnsi="Arial" w:cs="Arial"/>
              </w:rPr>
              <w:t xml:space="preserve"> October</w:t>
            </w:r>
            <w:r w:rsidR="007A4F09">
              <w:rPr>
                <w:rFonts w:ascii="Arial" w:hAnsi="Arial" w:cs="Arial"/>
              </w:rPr>
              <w:t xml:space="preserve"> 2018</w:t>
            </w:r>
            <w:r w:rsidR="00C07E9E">
              <w:rPr>
                <w:rFonts w:ascii="Arial" w:hAnsi="Arial" w:cs="Arial"/>
              </w:rPr>
              <w:t xml:space="preserve"> </w:t>
            </w:r>
            <w:r w:rsidR="003D4E22">
              <w:rPr>
                <w:rFonts w:ascii="Arial" w:hAnsi="Arial" w:cs="Arial"/>
              </w:rPr>
              <w:t xml:space="preserve">were </w:t>
            </w:r>
            <w:r w:rsidR="008D133D">
              <w:rPr>
                <w:rFonts w:ascii="Arial" w:hAnsi="Arial" w:cs="Arial"/>
              </w:rPr>
              <w:t>c</w:t>
            </w:r>
            <w:r w:rsidR="00C07E9E">
              <w:rPr>
                <w:rFonts w:ascii="Arial" w:hAnsi="Arial" w:cs="Arial"/>
              </w:rPr>
              <w:t>hecked</w:t>
            </w:r>
            <w:r w:rsidR="005F4323">
              <w:rPr>
                <w:rFonts w:ascii="Arial" w:hAnsi="Arial" w:cs="Arial"/>
              </w:rPr>
              <w:t xml:space="preserve"> for accuracy and content</w:t>
            </w:r>
            <w:r w:rsidR="003D4E22">
              <w:rPr>
                <w:rFonts w:ascii="Arial" w:hAnsi="Arial" w:cs="Arial"/>
              </w:rPr>
              <w:t>:</w:t>
            </w:r>
          </w:p>
          <w:p w14:paraId="6C476003" w14:textId="29547753" w:rsidR="003D4E22" w:rsidRDefault="003D4E22" w:rsidP="00C03DD5">
            <w:pPr>
              <w:spacing w:before="120" w:after="120"/>
              <w:rPr>
                <w:rFonts w:ascii="Arial" w:hAnsi="Arial" w:cs="Arial"/>
              </w:rPr>
            </w:pPr>
            <w:r>
              <w:rPr>
                <w:rFonts w:ascii="Arial" w:hAnsi="Arial" w:cs="Arial"/>
              </w:rPr>
              <w:t>Proposed:</w:t>
            </w:r>
            <w:r w:rsidR="00461234">
              <w:rPr>
                <w:rFonts w:ascii="Arial" w:hAnsi="Arial" w:cs="Arial"/>
              </w:rPr>
              <w:tab/>
              <w:t>L Heyes</w:t>
            </w:r>
          </w:p>
          <w:p w14:paraId="6EB4C215" w14:textId="51B22969" w:rsidR="003D4E22" w:rsidRDefault="003D4E22" w:rsidP="00C03DD5">
            <w:pPr>
              <w:spacing w:before="120" w:after="120"/>
              <w:rPr>
                <w:rFonts w:ascii="Arial" w:hAnsi="Arial" w:cs="Arial"/>
              </w:rPr>
            </w:pPr>
            <w:r>
              <w:rPr>
                <w:rFonts w:ascii="Arial" w:hAnsi="Arial" w:cs="Arial"/>
              </w:rPr>
              <w:t>Seconded:</w:t>
            </w:r>
            <w:r w:rsidR="00461234">
              <w:rPr>
                <w:rFonts w:ascii="Arial" w:hAnsi="Arial" w:cs="Arial"/>
              </w:rPr>
              <w:tab/>
              <w:t>D Oliver</w:t>
            </w:r>
          </w:p>
          <w:p w14:paraId="68956690" w14:textId="35375FD1" w:rsidR="00A82121" w:rsidRPr="00C76218" w:rsidRDefault="003D4E22" w:rsidP="00C03DD5">
            <w:pPr>
              <w:spacing w:before="120" w:after="120"/>
              <w:rPr>
                <w:rFonts w:ascii="Arial" w:hAnsi="Arial" w:cs="Arial"/>
              </w:rPr>
            </w:pPr>
            <w:r>
              <w:rPr>
                <w:rFonts w:ascii="Arial" w:hAnsi="Arial" w:cs="Arial"/>
              </w:rPr>
              <w:t>For</w:t>
            </w:r>
            <w:r w:rsidR="00461234">
              <w:rPr>
                <w:rFonts w:ascii="Arial" w:hAnsi="Arial" w:cs="Arial"/>
              </w:rPr>
              <w:t>:</w:t>
            </w:r>
            <w:r w:rsidR="00461234">
              <w:rPr>
                <w:rFonts w:ascii="Arial" w:hAnsi="Arial" w:cs="Arial"/>
              </w:rPr>
              <w:tab/>
            </w:r>
            <w:r w:rsidR="00461234">
              <w:rPr>
                <w:rFonts w:ascii="Arial" w:hAnsi="Arial" w:cs="Arial"/>
              </w:rPr>
              <w:tab/>
              <w:t>Unanimous</w:t>
            </w:r>
          </w:p>
        </w:tc>
        <w:tc>
          <w:tcPr>
            <w:tcW w:w="1730" w:type="dxa"/>
            <w:tcBorders>
              <w:bottom w:val="single" w:sz="4" w:space="0" w:color="auto"/>
            </w:tcBorders>
          </w:tcPr>
          <w:p w14:paraId="468CA06B" w14:textId="77777777" w:rsidR="00FC16C0" w:rsidRPr="00C76218" w:rsidRDefault="00FC16C0" w:rsidP="00726021">
            <w:pPr>
              <w:spacing w:before="120" w:after="120"/>
              <w:rPr>
                <w:rFonts w:ascii="Arial" w:hAnsi="Arial" w:cs="Arial"/>
              </w:rPr>
            </w:pPr>
          </w:p>
        </w:tc>
        <w:tc>
          <w:tcPr>
            <w:tcW w:w="1417" w:type="dxa"/>
            <w:tcBorders>
              <w:bottom w:val="single" w:sz="4" w:space="0" w:color="auto"/>
            </w:tcBorders>
            <w:shd w:val="clear" w:color="auto" w:fill="auto"/>
          </w:tcPr>
          <w:p w14:paraId="1BF2F740" w14:textId="77777777" w:rsidR="00FC16C0" w:rsidRPr="00C76218" w:rsidRDefault="00FC16C0" w:rsidP="00726021">
            <w:pPr>
              <w:spacing w:before="120" w:after="120"/>
              <w:rPr>
                <w:rFonts w:ascii="Arial" w:hAnsi="Arial" w:cs="Arial"/>
              </w:rPr>
            </w:pPr>
          </w:p>
        </w:tc>
        <w:bookmarkStart w:id="3" w:name="_MON_1609839785"/>
        <w:bookmarkEnd w:id="3"/>
        <w:tc>
          <w:tcPr>
            <w:tcW w:w="3657" w:type="dxa"/>
            <w:tcBorders>
              <w:bottom w:val="single" w:sz="4" w:space="0" w:color="auto"/>
            </w:tcBorders>
            <w:shd w:val="clear" w:color="auto" w:fill="auto"/>
          </w:tcPr>
          <w:p w14:paraId="53040593" w14:textId="22C90345" w:rsidR="00504847" w:rsidRPr="00C47CB4" w:rsidRDefault="008D133D" w:rsidP="003A3A6D">
            <w:pPr>
              <w:spacing w:before="120" w:after="120"/>
              <w:rPr>
                <w:rFonts w:ascii="Arial" w:hAnsi="Arial" w:cs="Arial"/>
                <w:highlight w:val="yellow"/>
              </w:rPr>
            </w:pPr>
            <w:r w:rsidRPr="00E228F1">
              <w:rPr>
                <w:rFonts w:ascii="Arial" w:hAnsi="Arial" w:cs="Arial"/>
              </w:rPr>
              <w:object w:dxaOrig="1543" w:dyaOrig="991" w14:anchorId="3B8DB6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6" type="#_x0000_t75" style="width:77.25pt;height:49.5pt" o:ole="">
                  <v:imagedata r:id="rId10" o:title=""/>
                </v:shape>
                <o:OLEObject Type="Embed" ProgID="Word.Document.12" ShapeID="_x0000_i1126" DrawAspect="Icon" ObjectID="_1619168852" r:id="rId11">
                  <o:FieldCodes>\s</o:FieldCodes>
                </o:OLEObject>
              </w:object>
            </w:r>
          </w:p>
        </w:tc>
      </w:tr>
      <w:tr w:rsidR="00504847" w:rsidRPr="00C76218" w14:paraId="4741F79F" w14:textId="77777777" w:rsidTr="005F4323">
        <w:trPr>
          <w:gridAfter w:val="1"/>
          <w:wAfter w:w="29" w:type="dxa"/>
        </w:trPr>
        <w:tc>
          <w:tcPr>
            <w:tcW w:w="14552" w:type="dxa"/>
            <w:gridSpan w:val="4"/>
            <w:shd w:val="clear" w:color="auto" w:fill="9CC2E5" w:themeFill="accent1" w:themeFillTint="99"/>
          </w:tcPr>
          <w:p w14:paraId="5B5782CE" w14:textId="77777777" w:rsidR="00504847" w:rsidRPr="00696A5C" w:rsidRDefault="00504847" w:rsidP="003E549B">
            <w:pPr>
              <w:rPr>
                <w:rFonts w:ascii="Arial" w:hAnsi="Arial" w:cs="Arial"/>
                <w:b/>
                <w:caps/>
              </w:rPr>
            </w:pPr>
            <w:bookmarkStart w:id="4" w:name="OLE_LINK13"/>
            <w:bookmarkStart w:id="5" w:name="OLE_LINK14"/>
            <w:bookmarkEnd w:id="2"/>
            <w:r>
              <w:rPr>
                <w:rFonts w:ascii="Arial" w:hAnsi="Arial" w:cs="Arial"/>
                <w:b/>
                <w:caps/>
              </w:rPr>
              <w:lastRenderedPageBreak/>
              <w:t>ACTIONS ARISING</w:t>
            </w:r>
          </w:p>
        </w:tc>
      </w:tr>
      <w:tr w:rsidR="00A359B8" w:rsidRPr="00C76218" w14:paraId="2ED05FF4" w14:textId="77777777" w:rsidTr="008C1E78">
        <w:trPr>
          <w:gridAfter w:val="1"/>
          <w:wAfter w:w="29" w:type="dxa"/>
          <w:trHeight w:hRule="exact" w:val="2835"/>
        </w:trPr>
        <w:tc>
          <w:tcPr>
            <w:tcW w:w="7748" w:type="dxa"/>
            <w:tcBorders>
              <w:bottom w:val="single" w:sz="4" w:space="0" w:color="auto"/>
            </w:tcBorders>
          </w:tcPr>
          <w:p w14:paraId="5848DD7B" w14:textId="77777777" w:rsidR="00A359B8" w:rsidRDefault="00E37984" w:rsidP="00D66F66">
            <w:pPr>
              <w:tabs>
                <w:tab w:val="left" w:pos="1500"/>
              </w:tabs>
              <w:spacing w:before="120" w:after="120"/>
              <w:rPr>
                <w:rFonts w:ascii="Arial" w:hAnsi="Arial" w:cs="Arial"/>
                <w:b/>
              </w:rPr>
            </w:pPr>
            <w:r w:rsidRPr="00F75A44">
              <w:rPr>
                <w:rFonts w:ascii="Arial" w:hAnsi="Arial" w:cs="Arial"/>
                <w:b/>
              </w:rPr>
              <w:t>Non-executive directorship vacancy</w:t>
            </w:r>
          </w:p>
          <w:p w14:paraId="57B2FCDF" w14:textId="1A0B11F5" w:rsidR="002E6F78" w:rsidRDefault="008C1E78" w:rsidP="00D66F66">
            <w:pPr>
              <w:tabs>
                <w:tab w:val="left" w:pos="1500"/>
              </w:tabs>
              <w:spacing w:before="120" w:after="120"/>
              <w:rPr>
                <w:rFonts w:ascii="Arial" w:hAnsi="Arial" w:cs="Arial"/>
              </w:rPr>
            </w:pPr>
            <w:r>
              <w:rPr>
                <w:rFonts w:ascii="Arial" w:hAnsi="Arial" w:cs="Arial"/>
              </w:rPr>
              <w:t>The Chair referred to the position once again, reviewing what areas of expertise we may need to engage with.  Marketing and Governance were identified as two of these areas.  The Chair will go back to some of his contacts in other NGBs.  The Financial Director identified the possibility of Terry Humphries who has past knowledge of governance and skills assessment which could assist the coaching project.  The Financial Director to contact the Executive and Non-Executive Directors with a view to contacting T Humphries offering the post.</w:t>
            </w:r>
          </w:p>
        </w:tc>
        <w:tc>
          <w:tcPr>
            <w:tcW w:w="1730" w:type="dxa"/>
            <w:tcBorders>
              <w:bottom w:val="single" w:sz="4" w:space="0" w:color="auto"/>
            </w:tcBorders>
          </w:tcPr>
          <w:p w14:paraId="089BEE73" w14:textId="51B93518" w:rsidR="00A359B8" w:rsidRDefault="00E37984" w:rsidP="003E549B">
            <w:pPr>
              <w:spacing w:before="120" w:after="120"/>
              <w:rPr>
                <w:rFonts w:ascii="Arial" w:hAnsi="Arial" w:cs="Arial"/>
              </w:rPr>
            </w:pPr>
            <w:r>
              <w:rPr>
                <w:rFonts w:ascii="Arial" w:hAnsi="Arial" w:cs="Arial"/>
              </w:rPr>
              <w:t>Chair</w:t>
            </w:r>
            <w:r w:rsidR="00F75A44">
              <w:rPr>
                <w:rFonts w:ascii="Arial" w:hAnsi="Arial" w:cs="Arial"/>
              </w:rPr>
              <w:t>/</w:t>
            </w:r>
            <w:r w:rsidR="00305999">
              <w:rPr>
                <w:rFonts w:ascii="Arial" w:hAnsi="Arial" w:cs="Arial"/>
              </w:rPr>
              <w:t>FD</w:t>
            </w:r>
          </w:p>
        </w:tc>
        <w:tc>
          <w:tcPr>
            <w:tcW w:w="1417" w:type="dxa"/>
            <w:tcBorders>
              <w:bottom w:val="single" w:sz="4" w:space="0" w:color="auto"/>
            </w:tcBorders>
          </w:tcPr>
          <w:p w14:paraId="611779C8" w14:textId="77777777" w:rsidR="00A359B8" w:rsidRPr="00C76218" w:rsidRDefault="00A359B8" w:rsidP="003E549B">
            <w:pPr>
              <w:spacing w:before="120" w:after="120"/>
              <w:rPr>
                <w:rFonts w:ascii="Arial" w:hAnsi="Arial" w:cs="Arial"/>
              </w:rPr>
            </w:pPr>
          </w:p>
        </w:tc>
        <w:tc>
          <w:tcPr>
            <w:tcW w:w="3657" w:type="dxa"/>
            <w:tcBorders>
              <w:bottom w:val="single" w:sz="4" w:space="0" w:color="auto"/>
            </w:tcBorders>
          </w:tcPr>
          <w:p w14:paraId="5CA7DCD9" w14:textId="11C1CC2A" w:rsidR="00A359B8" w:rsidRPr="00C76218" w:rsidRDefault="00A359B8" w:rsidP="003E549B">
            <w:pPr>
              <w:spacing w:before="120" w:after="120"/>
              <w:rPr>
                <w:rFonts w:ascii="Arial" w:hAnsi="Arial" w:cs="Arial"/>
              </w:rPr>
            </w:pPr>
          </w:p>
        </w:tc>
      </w:tr>
      <w:bookmarkEnd w:id="4"/>
      <w:bookmarkEnd w:id="5"/>
      <w:tr w:rsidR="00422A5B" w:rsidRPr="00C76218" w14:paraId="439249B9" w14:textId="77777777" w:rsidTr="00305999">
        <w:trPr>
          <w:gridAfter w:val="1"/>
          <w:wAfter w:w="29" w:type="dxa"/>
          <w:trHeight w:hRule="exact" w:val="2270"/>
        </w:trPr>
        <w:tc>
          <w:tcPr>
            <w:tcW w:w="7748" w:type="dxa"/>
            <w:tcBorders>
              <w:bottom w:val="single" w:sz="4" w:space="0" w:color="auto"/>
            </w:tcBorders>
          </w:tcPr>
          <w:p w14:paraId="05200949" w14:textId="77777777" w:rsidR="00422A5B" w:rsidRPr="00A55321" w:rsidRDefault="00422A5B" w:rsidP="00422A5B">
            <w:pPr>
              <w:tabs>
                <w:tab w:val="left" w:pos="1500"/>
              </w:tabs>
              <w:spacing w:before="120" w:after="120"/>
              <w:rPr>
                <w:rFonts w:ascii="Arial" w:hAnsi="Arial" w:cs="Arial"/>
              </w:rPr>
            </w:pPr>
            <w:r w:rsidRPr="00F75A44">
              <w:rPr>
                <w:rFonts w:ascii="Arial" w:hAnsi="Arial" w:cs="Arial"/>
                <w:b/>
              </w:rPr>
              <w:t>Coaching accreditation</w:t>
            </w:r>
          </w:p>
          <w:p w14:paraId="09B50F64" w14:textId="4D1C6F5B" w:rsidR="00422A5B" w:rsidRPr="00A65813" w:rsidRDefault="00F6147C" w:rsidP="00422A5B">
            <w:pPr>
              <w:tabs>
                <w:tab w:val="left" w:pos="1500"/>
              </w:tabs>
              <w:spacing w:before="120" w:after="120"/>
              <w:rPr>
                <w:rFonts w:ascii="Arial" w:hAnsi="Arial" w:cs="Arial"/>
              </w:rPr>
            </w:pPr>
            <w:r>
              <w:rPr>
                <w:rFonts w:ascii="Arial" w:hAnsi="Arial" w:cs="Arial"/>
              </w:rPr>
              <w:t>Jobeth called in to talk the way through the recent coaching plan, layout, ideas, etc.</w:t>
            </w:r>
            <w:r w:rsidR="00305999">
              <w:rPr>
                <w:rFonts w:ascii="Arial" w:hAnsi="Arial" w:cs="Arial"/>
              </w:rPr>
              <w:t xml:space="preserve">  All Directors present were invited to submit ideas, thoughts and current teaching plans to Jobeth for review and possible inclusion.  The Financial, Coaching, CEO and, if appointed, the non-exec director to attend a briefing session in Manchester with the hope to establish a completion and subsequent delivery date.</w:t>
            </w:r>
          </w:p>
        </w:tc>
        <w:tc>
          <w:tcPr>
            <w:tcW w:w="1730" w:type="dxa"/>
            <w:tcBorders>
              <w:bottom w:val="single" w:sz="4" w:space="0" w:color="auto"/>
            </w:tcBorders>
          </w:tcPr>
          <w:p w14:paraId="021C2043" w14:textId="4B21BE05" w:rsidR="00422A5B" w:rsidRDefault="00422A5B" w:rsidP="00422A5B">
            <w:pPr>
              <w:spacing w:before="120" w:after="120"/>
              <w:rPr>
                <w:rFonts w:ascii="Arial" w:hAnsi="Arial" w:cs="Arial"/>
              </w:rPr>
            </w:pPr>
            <w:r>
              <w:rPr>
                <w:rFonts w:ascii="Arial" w:hAnsi="Arial" w:cs="Arial"/>
              </w:rPr>
              <w:t>Chair/CEO</w:t>
            </w:r>
            <w:r w:rsidR="00305999">
              <w:rPr>
                <w:rFonts w:ascii="Arial" w:hAnsi="Arial" w:cs="Arial"/>
              </w:rPr>
              <w:t>/FD /CD/NED</w:t>
            </w:r>
          </w:p>
        </w:tc>
        <w:tc>
          <w:tcPr>
            <w:tcW w:w="1417" w:type="dxa"/>
            <w:tcBorders>
              <w:bottom w:val="single" w:sz="4" w:space="0" w:color="auto"/>
            </w:tcBorders>
          </w:tcPr>
          <w:p w14:paraId="0C0E4EE9" w14:textId="77777777" w:rsidR="00422A5B" w:rsidRPr="00C76218" w:rsidRDefault="00422A5B" w:rsidP="00422A5B">
            <w:pPr>
              <w:spacing w:before="120" w:after="120"/>
              <w:rPr>
                <w:rFonts w:ascii="Arial" w:hAnsi="Arial" w:cs="Arial"/>
              </w:rPr>
            </w:pPr>
          </w:p>
        </w:tc>
        <w:tc>
          <w:tcPr>
            <w:tcW w:w="3657" w:type="dxa"/>
            <w:tcBorders>
              <w:bottom w:val="single" w:sz="4" w:space="0" w:color="auto"/>
            </w:tcBorders>
          </w:tcPr>
          <w:p w14:paraId="1BF5E657" w14:textId="77777777" w:rsidR="00422A5B" w:rsidRPr="00C76218" w:rsidRDefault="00422A5B" w:rsidP="00422A5B">
            <w:pPr>
              <w:spacing w:before="120" w:after="120"/>
              <w:rPr>
                <w:rFonts w:ascii="Arial" w:hAnsi="Arial" w:cs="Arial"/>
              </w:rPr>
            </w:pPr>
          </w:p>
        </w:tc>
      </w:tr>
      <w:tr w:rsidR="00422A5B" w:rsidRPr="00C76218" w14:paraId="42F09782" w14:textId="77777777" w:rsidTr="00E54DF7">
        <w:trPr>
          <w:gridAfter w:val="1"/>
          <w:wAfter w:w="29" w:type="dxa"/>
          <w:trHeight w:hRule="exact" w:val="1281"/>
        </w:trPr>
        <w:tc>
          <w:tcPr>
            <w:tcW w:w="7748" w:type="dxa"/>
            <w:tcBorders>
              <w:bottom w:val="single" w:sz="4" w:space="0" w:color="auto"/>
            </w:tcBorders>
          </w:tcPr>
          <w:p w14:paraId="4157ED38" w14:textId="172274C7" w:rsidR="00422A5B" w:rsidRDefault="00422A5B" w:rsidP="00422A5B">
            <w:pPr>
              <w:tabs>
                <w:tab w:val="left" w:pos="1500"/>
              </w:tabs>
              <w:spacing w:before="120" w:after="120"/>
              <w:rPr>
                <w:rFonts w:ascii="Arial" w:hAnsi="Arial" w:cs="Arial"/>
                <w:b/>
              </w:rPr>
            </w:pPr>
            <w:r w:rsidRPr="00422A5B">
              <w:rPr>
                <w:rFonts w:ascii="Arial" w:hAnsi="Arial" w:cs="Arial"/>
                <w:b/>
              </w:rPr>
              <w:t xml:space="preserve">Instructor Training Day </w:t>
            </w:r>
          </w:p>
          <w:p w14:paraId="0F95CAA0" w14:textId="4795F60B" w:rsidR="000853D1" w:rsidRPr="00305999" w:rsidRDefault="00305999" w:rsidP="00422A5B">
            <w:pPr>
              <w:tabs>
                <w:tab w:val="left" w:pos="1500"/>
              </w:tabs>
              <w:spacing w:before="120" w:after="120"/>
              <w:rPr>
                <w:rFonts w:ascii="Arial" w:hAnsi="Arial" w:cs="Arial"/>
              </w:rPr>
            </w:pPr>
            <w:r>
              <w:rPr>
                <w:rFonts w:ascii="Arial" w:hAnsi="Arial" w:cs="Arial"/>
              </w:rPr>
              <w:t>The Coaching Director is looking for venues and dates to host another BTC Training Day, preferably before July/August.</w:t>
            </w:r>
          </w:p>
        </w:tc>
        <w:tc>
          <w:tcPr>
            <w:tcW w:w="1730" w:type="dxa"/>
            <w:tcBorders>
              <w:bottom w:val="single" w:sz="4" w:space="0" w:color="auto"/>
            </w:tcBorders>
          </w:tcPr>
          <w:p w14:paraId="008B2230" w14:textId="61EB2F17" w:rsidR="00422A5B" w:rsidRDefault="00422A5B" w:rsidP="00422A5B">
            <w:pPr>
              <w:spacing w:before="120" w:after="120"/>
              <w:rPr>
                <w:rFonts w:ascii="Arial" w:hAnsi="Arial" w:cs="Arial"/>
              </w:rPr>
            </w:pPr>
            <w:r>
              <w:rPr>
                <w:rFonts w:ascii="Arial" w:hAnsi="Arial" w:cs="Arial"/>
              </w:rPr>
              <w:t>CD</w:t>
            </w:r>
          </w:p>
        </w:tc>
        <w:tc>
          <w:tcPr>
            <w:tcW w:w="1417" w:type="dxa"/>
            <w:tcBorders>
              <w:bottom w:val="single" w:sz="4" w:space="0" w:color="auto"/>
            </w:tcBorders>
          </w:tcPr>
          <w:p w14:paraId="74AB388B" w14:textId="77777777" w:rsidR="00422A5B" w:rsidRPr="00C76218" w:rsidRDefault="00422A5B" w:rsidP="00422A5B">
            <w:pPr>
              <w:spacing w:before="120" w:after="120"/>
              <w:rPr>
                <w:rFonts w:ascii="Arial" w:hAnsi="Arial" w:cs="Arial"/>
              </w:rPr>
            </w:pPr>
          </w:p>
        </w:tc>
        <w:tc>
          <w:tcPr>
            <w:tcW w:w="3657" w:type="dxa"/>
            <w:tcBorders>
              <w:bottom w:val="single" w:sz="4" w:space="0" w:color="auto"/>
            </w:tcBorders>
          </w:tcPr>
          <w:p w14:paraId="67A513AC" w14:textId="52C22094" w:rsidR="00422A5B" w:rsidRPr="00C76218" w:rsidRDefault="00422A5B" w:rsidP="00422A5B">
            <w:pPr>
              <w:spacing w:before="120" w:after="120"/>
              <w:rPr>
                <w:rFonts w:ascii="Arial" w:hAnsi="Arial" w:cs="Arial"/>
              </w:rPr>
            </w:pPr>
          </w:p>
        </w:tc>
      </w:tr>
      <w:tr w:rsidR="00422A5B" w:rsidRPr="00C76218" w14:paraId="71C70D85" w14:textId="77777777" w:rsidTr="005F4323">
        <w:trPr>
          <w:gridAfter w:val="1"/>
          <w:wAfter w:w="29" w:type="dxa"/>
        </w:trPr>
        <w:tc>
          <w:tcPr>
            <w:tcW w:w="14552" w:type="dxa"/>
            <w:gridSpan w:val="4"/>
            <w:shd w:val="clear" w:color="auto" w:fill="9CC2E5" w:themeFill="accent1" w:themeFillTint="99"/>
          </w:tcPr>
          <w:p w14:paraId="61AAD555" w14:textId="73F64EB3" w:rsidR="00422A5B" w:rsidRPr="00696A5C" w:rsidRDefault="00422A5B" w:rsidP="00422A5B">
            <w:pPr>
              <w:rPr>
                <w:rFonts w:ascii="Arial" w:hAnsi="Arial" w:cs="Arial"/>
                <w:b/>
                <w:caps/>
              </w:rPr>
            </w:pPr>
            <w:r>
              <w:rPr>
                <w:rFonts w:ascii="Arial" w:hAnsi="Arial" w:cs="Arial"/>
                <w:b/>
                <w:caps/>
              </w:rPr>
              <w:t>Self ASSESSMENT – New code of governance</w:t>
            </w:r>
          </w:p>
        </w:tc>
      </w:tr>
      <w:tr w:rsidR="00422A5B" w:rsidRPr="00FC16C0" w14:paraId="2028AA8C" w14:textId="77777777" w:rsidTr="008841D5">
        <w:trPr>
          <w:gridAfter w:val="1"/>
          <w:wAfter w:w="29" w:type="dxa"/>
          <w:trHeight w:val="70"/>
        </w:trPr>
        <w:tc>
          <w:tcPr>
            <w:tcW w:w="7748" w:type="dxa"/>
            <w:tcBorders>
              <w:bottom w:val="single" w:sz="4" w:space="0" w:color="auto"/>
            </w:tcBorders>
          </w:tcPr>
          <w:p w14:paraId="22F46E4A" w14:textId="77777777" w:rsidR="001069A3" w:rsidRDefault="008D133D" w:rsidP="00422A5B">
            <w:pPr>
              <w:spacing w:before="120" w:after="120"/>
              <w:rPr>
                <w:rFonts w:ascii="Arial" w:hAnsi="Arial" w:cs="Arial"/>
              </w:rPr>
            </w:pPr>
            <w:r>
              <w:rPr>
                <w:rFonts w:ascii="Arial" w:hAnsi="Arial" w:cs="Arial"/>
              </w:rPr>
              <w:t>Standing item awaiting</w:t>
            </w:r>
            <w:r w:rsidR="00422A5B">
              <w:rPr>
                <w:rFonts w:ascii="Arial" w:hAnsi="Arial" w:cs="Arial"/>
              </w:rPr>
              <w:t xml:space="preserve"> Sport England</w:t>
            </w:r>
            <w:r>
              <w:rPr>
                <w:rFonts w:ascii="Arial" w:hAnsi="Arial" w:cs="Arial"/>
              </w:rPr>
              <w:t>/TOL</w:t>
            </w:r>
            <w:r w:rsidR="00422A5B">
              <w:rPr>
                <w:rFonts w:ascii="Arial" w:hAnsi="Arial" w:cs="Arial"/>
              </w:rPr>
              <w:t xml:space="preserve"> feedback or guidance.  </w:t>
            </w:r>
            <w:r w:rsidR="00E54DF7">
              <w:rPr>
                <w:rFonts w:ascii="Arial" w:hAnsi="Arial" w:cs="Arial"/>
              </w:rPr>
              <w:t xml:space="preserve">TOL have requested </w:t>
            </w:r>
            <w:proofErr w:type="gramStart"/>
            <w:r w:rsidR="00E54DF7">
              <w:rPr>
                <w:rFonts w:ascii="Arial" w:hAnsi="Arial" w:cs="Arial"/>
              </w:rPr>
              <w:t>a number of</w:t>
            </w:r>
            <w:proofErr w:type="gramEnd"/>
            <w:r w:rsidR="00E54DF7">
              <w:rPr>
                <w:rFonts w:ascii="Arial" w:hAnsi="Arial" w:cs="Arial"/>
              </w:rPr>
              <w:t xml:space="preserve"> items which will be either added to or current policies updated within the </w:t>
            </w:r>
            <w:proofErr w:type="spellStart"/>
            <w:r w:rsidR="00E54DF7">
              <w:rPr>
                <w:rFonts w:ascii="Arial" w:hAnsi="Arial" w:cs="Arial"/>
              </w:rPr>
              <w:t>Self Assessment</w:t>
            </w:r>
            <w:proofErr w:type="spellEnd"/>
            <w:r w:rsidR="00E54DF7">
              <w:rPr>
                <w:rFonts w:ascii="Arial" w:hAnsi="Arial" w:cs="Arial"/>
              </w:rPr>
              <w:t xml:space="preserve"> portal and suite.  The CEO to ensure TOL has this data prior to the TOL Board Meeting on 3</w:t>
            </w:r>
            <w:r w:rsidR="00E54DF7" w:rsidRPr="00E54DF7">
              <w:rPr>
                <w:rFonts w:ascii="Arial" w:hAnsi="Arial" w:cs="Arial"/>
                <w:vertAlign w:val="superscript"/>
              </w:rPr>
              <w:t>rd</w:t>
            </w:r>
            <w:r w:rsidR="00E54DF7">
              <w:rPr>
                <w:rFonts w:ascii="Arial" w:hAnsi="Arial" w:cs="Arial"/>
              </w:rPr>
              <w:t xml:space="preserve"> May.</w:t>
            </w:r>
          </w:p>
          <w:p w14:paraId="74B01185" w14:textId="77777777" w:rsidR="008841D5" w:rsidRPr="008841D5" w:rsidRDefault="008841D5" w:rsidP="008841D5">
            <w:pPr>
              <w:rPr>
                <w:rFonts w:ascii="Arial" w:hAnsi="Arial" w:cs="Arial"/>
              </w:rPr>
            </w:pPr>
          </w:p>
          <w:p w14:paraId="040B0C82" w14:textId="77777777" w:rsidR="008841D5" w:rsidRPr="008841D5" w:rsidRDefault="008841D5" w:rsidP="008841D5">
            <w:pPr>
              <w:rPr>
                <w:rFonts w:ascii="Arial" w:hAnsi="Arial" w:cs="Arial"/>
              </w:rPr>
            </w:pPr>
          </w:p>
          <w:p w14:paraId="0B8CF267" w14:textId="763E7EFB" w:rsidR="008841D5" w:rsidRPr="008841D5" w:rsidRDefault="008841D5" w:rsidP="008841D5">
            <w:pPr>
              <w:rPr>
                <w:rFonts w:ascii="Arial" w:hAnsi="Arial" w:cs="Arial"/>
              </w:rPr>
            </w:pPr>
          </w:p>
        </w:tc>
        <w:tc>
          <w:tcPr>
            <w:tcW w:w="1730" w:type="dxa"/>
            <w:tcBorders>
              <w:bottom w:val="single" w:sz="4" w:space="0" w:color="auto"/>
            </w:tcBorders>
          </w:tcPr>
          <w:p w14:paraId="393C095F" w14:textId="3AA62326" w:rsidR="00422A5B" w:rsidRPr="00C76218" w:rsidRDefault="00422A5B" w:rsidP="00422A5B">
            <w:pPr>
              <w:spacing w:before="120" w:after="120"/>
              <w:rPr>
                <w:rFonts w:ascii="Arial" w:hAnsi="Arial" w:cs="Arial"/>
              </w:rPr>
            </w:pPr>
            <w:r>
              <w:rPr>
                <w:rFonts w:ascii="Arial" w:hAnsi="Arial" w:cs="Arial"/>
              </w:rPr>
              <w:t>CEO</w:t>
            </w:r>
          </w:p>
        </w:tc>
        <w:tc>
          <w:tcPr>
            <w:tcW w:w="1417" w:type="dxa"/>
            <w:tcBorders>
              <w:bottom w:val="single" w:sz="4" w:space="0" w:color="auto"/>
            </w:tcBorders>
          </w:tcPr>
          <w:p w14:paraId="4F4064F1" w14:textId="77777777" w:rsidR="00422A5B" w:rsidRPr="00C76218" w:rsidRDefault="00422A5B" w:rsidP="00422A5B">
            <w:pPr>
              <w:spacing w:before="120" w:after="120"/>
              <w:rPr>
                <w:rFonts w:ascii="Arial" w:hAnsi="Arial" w:cs="Arial"/>
              </w:rPr>
            </w:pPr>
          </w:p>
        </w:tc>
        <w:tc>
          <w:tcPr>
            <w:tcW w:w="3657" w:type="dxa"/>
            <w:tcBorders>
              <w:bottom w:val="single" w:sz="4" w:space="0" w:color="auto"/>
            </w:tcBorders>
          </w:tcPr>
          <w:p w14:paraId="746D4CD0" w14:textId="4CEF2EBE" w:rsidR="00422A5B" w:rsidRPr="007A26DC" w:rsidRDefault="00422A5B" w:rsidP="00422A5B">
            <w:pPr>
              <w:spacing w:before="120" w:after="120"/>
            </w:pPr>
          </w:p>
        </w:tc>
      </w:tr>
      <w:tr w:rsidR="00422A5B" w:rsidRPr="00C76218" w14:paraId="114EA848" w14:textId="77777777" w:rsidTr="00422A5B">
        <w:trPr>
          <w:gridAfter w:val="1"/>
          <w:wAfter w:w="29" w:type="dxa"/>
          <w:trHeight w:val="70"/>
        </w:trPr>
        <w:tc>
          <w:tcPr>
            <w:tcW w:w="14552" w:type="dxa"/>
            <w:gridSpan w:val="4"/>
            <w:shd w:val="clear" w:color="auto" w:fill="DEEAF6" w:themeFill="accent1" w:themeFillTint="33"/>
          </w:tcPr>
          <w:p w14:paraId="53236E63" w14:textId="382475B5" w:rsidR="00422A5B" w:rsidRPr="004A498C" w:rsidRDefault="00422A5B" w:rsidP="00422A5B">
            <w:pPr>
              <w:rPr>
                <w:rFonts w:ascii="Arial" w:hAnsi="Arial" w:cs="Arial"/>
              </w:rPr>
            </w:pPr>
            <w:r w:rsidRPr="004A498C">
              <w:rPr>
                <w:rFonts w:ascii="Arial" w:hAnsi="Arial" w:cs="Arial"/>
              </w:rPr>
              <w:lastRenderedPageBreak/>
              <w:t>Risk Management</w:t>
            </w:r>
          </w:p>
        </w:tc>
      </w:tr>
      <w:tr w:rsidR="00422A5B" w:rsidRPr="00C76218" w14:paraId="08C9B8E7" w14:textId="77777777" w:rsidTr="00E54DF7">
        <w:trPr>
          <w:gridAfter w:val="1"/>
          <w:wAfter w:w="29" w:type="dxa"/>
          <w:trHeight w:val="1402"/>
        </w:trPr>
        <w:tc>
          <w:tcPr>
            <w:tcW w:w="7748" w:type="dxa"/>
            <w:tcBorders>
              <w:bottom w:val="single" w:sz="4" w:space="0" w:color="auto"/>
            </w:tcBorders>
          </w:tcPr>
          <w:p w14:paraId="1FDFF40C" w14:textId="628D544C" w:rsidR="00422A5B" w:rsidRPr="008D133D" w:rsidRDefault="00E54DF7" w:rsidP="008D133D">
            <w:pPr>
              <w:spacing w:before="120" w:after="120"/>
              <w:rPr>
                <w:rFonts w:ascii="Arial" w:hAnsi="Arial" w:cs="Arial"/>
              </w:rPr>
            </w:pPr>
            <w:r>
              <w:rPr>
                <w:rFonts w:ascii="Arial" w:hAnsi="Arial" w:cs="Arial"/>
              </w:rPr>
              <w:t xml:space="preserve">UKTC now being members of </w:t>
            </w:r>
            <w:proofErr w:type="spellStart"/>
            <w:r>
              <w:rPr>
                <w:rFonts w:ascii="Arial" w:hAnsi="Arial" w:cs="Arial"/>
              </w:rPr>
              <w:t>SCoT</w:t>
            </w:r>
            <w:proofErr w:type="spellEnd"/>
            <w:r>
              <w:rPr>
                <w:rFonts w:ascii="Arial" w:hAnsi="Arial" w:cs="Arial"/>
              </w:rPr>
              <w:t xml:space="preserve"> and no longer in membership of BTC, their risk of both leaving and the financial impact was identified and now no longer an issue, albeit the risk of losing members must remain as a possibility with a review to ensuring that BTC remains serving as an NGB, as it is constituted to do.</w:t>
            </w:r>
          </w:p>
        </w:tc>
        <w:tc>
          <w:tcPr>
            <w:tcW w:w="1730" w:type="dxa"/>
            <w:tcBorders>
              <w:bottom w:val="single" w:sz="4" w:space="0" w:color="auto"/>
            </w:tcBorders>
          </w:tcPr>
          <w:p w14:paraId="6DA2318B" w14:textId="2C620683" w:rsidR="00422A5B" w:rsidRPr="00C76218" w:rsidRDefault="00422A5B" w:rsidP="00422A5B">
            <w:pPr>
              <w:spacing w:before="120" w:after="120"/>
              <w:rPr>
                <w:rFonts w:ascii="Arial" w:hAnsi="Arial" w:cs="Arial"/>
              </w:rPr>
            </w:pPr>
            <w:r>
              <w:rPr>
                <w:rFonts w:ascii="Arial" w:hAnsi="Arial" w:cs="Arial"/>
              </w:rPr>
              <w:t>Chair/CEO/FD</w:t>
            </w:r>
          </w:p>
        </w:tc>
        <w:tc>
          <w:tcPr>
            <w:tcW w:w="1417" w:type="dxa"/>
            <w:tcBorders>
              <w:bottom w:val="single" w:sz="4" w:space="0" w:color="auto"/>
            </w:tcBorders>
          </w:tcPr>
          <w:p w14:paraId="0253A2C0" w14:textId="77777777" w:rsidR="00422A5B" w:rsidRPr="00FC16C0" w:rsidRDefault="00422A5B" w:rsidP="00422A5B">
            <w:pPr>
              <w:spacing w:before="120" w:after="120"/>
              <w:rPr>
                <w:rFonts w:ascii="Arial" w:hAnsi="Arial" w:cs="Arial"/>
              </w:rPr>
            </w:pPr>
          </w:p>
        </w:tc>
        <w:tc>
          <w:tcPr>
            <w:tcW w:w="3657" w:type="dxa"/>
            <w:tcBorders>
              <w:bottom w:val="single" w:sz="4" w:space="0" w:color="auto"/>
            </w:tcBorders>
          </w:tcPr>
          <w:p w14:paraId="23FF00AD" w14:textId="46621C64" w:rsidR="00422A5B" w:rsidRPr="00FC16C0" w:rsidRDefault="00422A5B" w:rsidP="00422A5B">
            <w:pPr>
              <w:tabs>
                <w:tab w:val="left" w:pos="1812"/>
              </w:tabs>
              <w:spacing w:before="120" w:after="120"/>
              <w:rPr>
                <w:rFonts w:ascii="Arial" w:hAnsi="Arial" w:cs="Arial"/>
              </w:rPr>
            </w:pPr>
          </w:p>
        </w:tc>
      </w:tr>
      <w:tr w:rsidR="00422A5B" w:rsidRPr="00C76218" w14:paraId="175E924E" w14:textId="77777777" w:rsidTr="005F4323">
        <w:trPr>
          <w:gridAfter w:val="1"/>
          <w:wAfter w:w="29" w:type="dxa"/>
        </w:trPr>
        <w:tc>
          <w:tcPr>
            <w:tcW w:w="14552" w:type="dxa"/>
            <w:gridSpan w:val="4"/>
            <w:shd w:val="clear" w:color="auto" w:fill="DEEAF6" w:themeFill="accent1" w:themeFillTint="33"/>
          </w:tcPr>
          <w:p w14:paraId="1A99BFC4" w14:textId="77777777" w:rsidR="00422A5B" w:rsidRPr="004A498C" w:rsidRDefault="00422A5B" w:rsidP="00422A5B">
            <w:pPr>
              <w:rPr>
                <w:rFonts w:ascii="Arial" w:hAnsi="Arial" w:cs="Arial"/>
              </w:rPr>
            </w:pPr>
            <w:bookmarkStart w:id="6" w:name="OLE_LINK7"/>
            <w:bookmarkStart w:id="7" w:name="OLE_LINK8"/>
            <w:bookmarkStart w:id="8" w:name="OLE_LINK9"/>
            <w:r w:rsidRPr="004A498C">
              <w:rPr>
                <w:rFonts w:ascii="Arial" w:hAnsi="Arial" w:cs="Arial"/>
              </w:rPr>
              <w:t>Policies and Procedures</w:t>
            </w:r>
          </w:p>
        </w:tc>
      </w:tr>
      <w:tr w:rsidR="00422A5B" w:rsidRPr="00C76218" w14:paraId="4001D9D5" w14:textId="77777777" w:rsidTr="00422A5B">
        <w:trPr>
          <w:gridAfter w:val="1"/>
          <w:wAfter w:w="29" w:type="dxa"/>
          <w:trHeight w:val="872"/>
        </w:trPr>
        <w:tc>
          <w:tcPr>
            <w:tcW w:w="7748" w:type="dxa"/>
            <w:tcBorders>
              <w:bottom w:val="single" w:sz="4" w:space="0" w:color="auto"/>
            </w:tcBorders>
          </w:tcPr>
          <w:p w14:paraId="3E12383E" w14:textId="2C95E165" w:rsidR="000C6B03" w:rsidRPr="004A498C" w:rsidRDefault="00E54DF7" w:rsidP="00C53005">
            <w:pPr>
              <w:spacing w:before="120" w:after="120"/>
              <w:rPr>
                <w:rFonts w:ascii="Arial" w:hAnsi="Arial" w:cs="Arial"/>
              </w:rPr>
            </w:pPr>
            <w:bookmarkStart w:id="9" w:name="OLE_LINK3"/>
            <w:bookmarkStart w:id="10" w:name="OLE_LINK6"/>
            <w:r>
              <w:rPr>
                <w:rFonts w:ascii="Arial" w:hAnsi="Arial" w:cs="Arial"/>
              </w:rPr>
              <w:t xml:space="preserve">Discussion with a review to BTC pulling its member representatives </w:t>
            </w:r>
            <w:r w:rsidR="008841D5">
              <w:rPr>
                <w:rFonts w:ascii="Arial" w:hAnsi="Arial" w:cs="Arial"/>
              </w:rPr>
              <w:t xml:space="preserve">away from </w:t>
            </w:r>
            <w:proofErr w:type="spellStart"/>
            <w:r w:rsidR="008841D5">
              <w:rPr>
                <w:rFonts w:ascii="Arial" w:hAnsi="Arial" w:cs="Arial"/>
              </w:rPr>
              <w:t>SCoT</w:t>
            </w:r>
            <w:proofErr w:type="spellEnd"/>
            <w:r w:rsidR="008841D5">
              <w:rPr>
                <w:rFonts w:ascii="Arial" w:hAnsi="Arial" w:cs="Arial"/>
              </w:rPr>
              <w:t xml:space="preserve"> and resubmitting as one representative body will be placed on the next agenda.</w:t>
            </w:r>
          </w:p>
        </w:tc>
        <w:tc>
          <w:tcPr>
            <w:tcW w:w="1730" w:type="dxa"/>
            <w:tcBorders>
              <w:bottom w:val="single" w:sz="4" w:space="0" w:color="auto"/>
            </w:tcBorders>
          </w:tcPr>
          <w:p w14:paraId="5C04898C" w14:textId="34BCB050" w:rsidR="00422A5B" w:rsidRPr="00C76218" w:rsidRDefault="008841D5" w:rsidP="00422A5B">
            <w:pPr>
              <w:spacing w:before="120" w:after="120"/>
              <w:rPr>
                <w:rFonts w:ascii="Arial" w:hAnsi="Arial" w:cs="Arial"/>
              </w:rPr>
            </w:pPr>
            <w:r>
              <w:rPr>
                <w:rFonts w:ascii="Arial" w:hAnsi="Arial" w:cs="Arial"/>
              </w:rPr>
              <w:t>CEO/FD</w:t>
            </w:r>
          </w:p>
        </w:tc>
        <w:tc>
          <w:tcPr>
            <w:tcW w:w="1417" w:type="dxa"/>
            <w:tcBorders>
              <w:bottom w:val="single" w:sz="4" w:space="0" w:color="auto"/>
            </w:tcBorders>
          </w:tcPr>
          <w:p w14:paraId="351DB6B2" w14:textId="13AC366B" w:rsidR="00422A5B" w:rsidRPr="00FC16C0" w:rsidRDefault="00422A5B" w:rsidP="00422A5B">
            <w:pPr>
              <w:spacing w:before="120" w:after="120"/>
              <w:rPr>
                <w:rFonts w:ascii="Arial" w:hAnsi="Arial" w:cs="Arial"/>
              </w:rPr>
            </w:pPr>
          </w:p>
        </w:tc>
        <w:tc>
          <w:tcPr>
            <w:tcW w:w="3657" w:type="dxa"/>
            <w:tcBorders>
              <w:bottom w:val="single" w:sz="4" w:space="0" w:color="auto"/>
            </w:tcBorders>
          </w:tcPr>
          <w:p w14:paraId="4FF6A7A6" w14:textId="0F69AD61" w:rsidR="00422A5B" w:rsidRPr="00FC16C0" w:rsidRDefault="00422A5B" w:rsidP="00422A5B">
            <w:pPr>
              <w:spacing w:before="120" w:after="120"/>
              <w:rPr>
                <w:rFonts w:ascii="Arial" w:hAnsi="Arial" w:cs="Arial"/>
              </w:rPr>
            </w:pPr>
          </w:p>
        </w:tc>
      </w:tr>
      <w:bookmarkEnd w:id="6"/>
      <w:bookmarkEnd w:id="7"/>
      <w:bookmarkEnd w:id="8"/>
      <w:bookmarkEnd w:id="9"/>
      <w:bookmarkEnd w:id="10"/>
      <w:tr w:rsidR="00422A5B" w:rsidRPr="00C76218" w14:paraId="78B90C94" w14:textId="77777777" w:rsidTr="005F4323">
        <w:trPr>
          <w:gridAfter w:val="1"/>
          <w:wAfter w:w="29" w:type="dxa"/>
        </w:trPr>
        <w:tc>
          <w:tcPr>
            <w:tcW w:w="14552" w:type="dxa"/>
            <w:gridSpan w:val="4"/>
            <w:shd w:val="clear" w:color="auto" w:fill="9CC2E5" w:themeFill="accent1" w:themeFillTint="99"/>
          </w:tcPr>
          <w:p w14:paraId="2238D110" w14:textId="77777777" w:rsidR="00422A5B" w:rsidRPr="004A498C" w:rsidRDefault="00422A5B" w:rsidP="00422A5B">
            <w:pPr>
              <w:rPr>
                <w:rFonts w:ascii="Arial" w:hAnsi="Arial" w:cs="Arial"/>
                <w:b/>
              </w:rPr>
            </w:pPr>
            <w:r w:rsidRPr="004A498C">
              <w:rPr>
                <w:rFonts w:ascii="Arial" w:hAnsi="Arial" w:cs="Arial"/>
                <w:b/>
              </w:rPr>
              <w:t>STRATEGY UPDATE</w:t>
            </w:r>
          </w:p>
        </w:tc>
      </w:tr>
      <w:tr w:rsidR="00422A5B" w:rsidRPr="00C76218" w14:paraId="0B0FDDF2" w14:textId="77777777" w:rsidTr="005F4323">
        <w:trPr>
          <w:gridAfter w:val="1"/>
          <w:wAfter w:w="29" w:type="dxa"/>
        </w:trPr>
        <w:tc>
          <w:tcPr>
            <w:tcW w:w="14552" w:type="dxa"/>
            <w:gridSpan w:val="4"/>
            <w:shd w:val="clear" w:color="auto" w:fill="DEEAF6" w:themeFill="accent1" w:themeFillTint="33"/>
          </w:tcPr>
          <w:p w14:paraId="6E248BB0" w14:textId="77777777" w:rsidR="00422A5B" w:rsidRPr="004A498C" w:rsidRDefault="00422A5B" w:rsidP="00422A5B">
            <w:pPr>
              <w:rPr>
                <w:rFonts w:ascii="Arial" w:hAnsi="Arial" w:cs="Arial"/>
              </w:rPr>
            </w:pPr>
            <w:bookmarkStart w:id="11" w:name="OLE_LINK4"/>
            <w:bookmarkStart w:id="12" w:name="OLE_LINK5"/>
            <w:r w:rsidRPr="004A498C">
              <w:rPr>
                <w:rFonts w:ascii="Arial" w:hAnsi="Arial" w:cs="Arial"/>
              </w:rPr>
              <w:t>CEO Report</w:t>
            </w:r>
          </w:p>
        </w:tc>
      </w:tr>
      <w:tr w:rsidR="00422A5B" w:rsidRPr="00C76218" w14:paraId="14E7E45C" w14:textId="77777777" w:rsidTr="00E228F1">
        <w:trPr>
          <w:gridAfter w:val="1"/>
          <w:wAfter w:w="29" w:type="dxa"/>
          <w:trHeight w:val="724"/>
        </w:trPr>
        <w:tc>
          <w:tcPr>
            <w:tcW w:w="7748" w:type="dxa"/>
            <w:tcBorders>
              <w:bottom w:val="single" w:sz="4" w:space="0" w:color="auto"/>
            </w:tcBorders>
          </w:tcPr>
          <w:p w14:paraId="4EC70B05" w14:textId="0C7F51BD" w:rsidR="00422A5B" w:rsidRPr="004A498C" w:rsidRDefault="008841D5" w:rsidP="00422A5B">
            <w:pPr>
              <w:spacing w:before="120" w:after="240"/>
              <w:rPr>
                <w:rFonts w:ascii="Arial" w:hAnsi="Arial" w:cs="Arial"/>
              </w:rPr>
            </w:pPr>
            <w:r>
              <w:rPr>
                <w:rFonts w:ascii="Arial" w:hAnsi="Arial" w:cs="Arial"/>
              </w:rPr>
              <w:t xml:space="preserve">The CEO has updated TOL with the BTC performance and KPIs that are to be formally registered with Sport England.  The CEO has requested that the baseline for membership be officially adjusted to reflect the BTC’s current membership </w:t>
            </w:r>
            <w:proofErr w:type="gramStart"/>
            <w:r>
              <w:rPr>
                <w:rFonts w:ascii="Arial" w:hAnsi="Arial" w:cs="Arial"/>
              </w:rPr>
              <w:t>taking into account</w:t>
            </w:r>
            <w:proofErr w:type="gramEnd"/>
            <w:r>
              <w:rPr>
                <w:rFonts w:ascii="Arial" w:hAnsi="Arial" w:cs="Arial"/>
              </w:rPr>
              <w:t xml:space="preserve"> the 11,000 loss of UKTC.  Female participation and the 41% requirement </w:t>
            </w:r>
            <w:proofErr w:type="gramStart"/>
            <w:r>
              <w:rPr>
                <w:rFonts w:ascii="Arial" w:hAnsi="Arial" w:cs="Arial"/>
              </w:rPr>
              <w:t>is</w:t>
            </w:r>
            <w:proofErr w:type="gramEnd"/>
            <w:r>
              <w:rPr>
                <w:rFonts w:ascii="Arial" w:hAnsi="Arial" w:cs="Arial"/>
              </w:rPr>
              <w:t xml:space="preserve"> on target.</w:t>
            </w:r>
          </w:p>
        </w:tc>
        <w:tc>
          <w:tcPr>
            <w:tcW w:w="1730" w:type="dxa"/>
            <w:tcBorders>
              <w:bottom w:val="single" w:sz="4" w:space="0" w:color="auto"/>
            </w:tcBorders>
          </w:tcPr>
          <w:p w14:paraId="44FE8BD8" w14:textId="26F62EF5" w:rsidR="00422A5B" w:rsidRDefault="00422A5B" w:rsidP="00422A5B">
            <w:pPr>
              <w:spacing w:before="120" w:after="120"/>
              <w:rPr>
                <w:rFonts w:ascii="Arial" w:hAnsi="Arial" w:cs="Arial"/>
              </w:rPr>
            </w:pPr>
            <w:r>
              <w:rPr>
                <w:rFonts w:ascii="Arial" w:hAnsi="Arial" w:cs="Arial"/>
              </w:rPr>
              <w:t>CEO</w:t>
            </w:r>
          </w:p>
        </w:tc>
        <w:tc>
          <w:tcPr>
            <w:tcW w:w="1417" w:type="dxa"/>
            <w:tcBorders>
              <w:bottom w:val="single" w:sz="4" w:space="0" w:color="auto"/>
            </w:tcBorders>
          </w:tcPr>
          <w:p w14:paraId="7447ACD1" w14:textId="5BD30DB9" w:rsidR="00422A5B" w:rsidRPr="00FC16C0" w:rsidRDefault="00422A5B" w:rsidP="00422A5B">
            <w:pPr>
              <w:spacing w:before="120" w:after="120"/>
              <w:rPr>
                <w:rFonts w:ascii="Arial" w:hAnsi="Arial" w:cs="Arial"/>
              </w:rPr>
            </w:pPr>
          </w:p>
        </w:tc>
        <w:tc>
          <w:tcPr>
            <w:tcW w:w="3657" w:type="dxa"/>
            <w:tcBorders>
              <w:bottom w:val="single" w:sz="4" w:space="0" w:color="auto"/>
            </w:tcBorders>
          </w:tcPr>
          <w:p w14:paraId="7CBDB579" w14:textId="4E54DB15" w:rsidR="00422A5B" w:rsidRDefault="00422A5B" w:rsidP="00422A5B">
            <w:pPr>
              <w:spacing w:before="120" w:after="120"/>
              <w:rPr>
                <w:rFonts w:ascii="Arial" w:hAnsi="Arial" w:cs="Arial"/>
              </w:rPr>
            </w:pPr>
          </w:p>
        </w:tc>
      </w:tr>
      <w:bookmarkEnd w:id="11"/>
      <w:bookmarkEnd w:id="12"/>
      <w:tr w:rsidR="00422A5B" w:rsidRPr="00C76218" w14:paraId="57722470" w14:textId="77777777" w:rsidTr="005F4323">
        <w:trPr>
          <w:gridAfter w:val="1"/>
          <w:wAfter w:w="29" w:type="dxa"/>
        </w:trPr>
        <w:tc>
          <w:tcPr>
            <w:tcW w:w="14552" w:type="dxa"/>
            <w:gridSpan w:val="4"/>
            <w:shd w:val="clear" w:color="auto" w:fill="DEEAF6" w:themeFill="accent1" w:themeFillTint="33"/>
          </w:tcPr>
          <w:p w14:paraId="08B9B56F" w14:textId="77777777" w:rsidR="00422A5B" w:rsidRPr="00C76218" w:rsidRDefault="00422A5B" w:rsidP="00422A5B">
            <w:pPr>
              <w:rPr>
                <w:rFonts w:ascii="Arial" w:hAnsi="Arial" w:cs="Arial"/>
              </w:rPr>
            </w:pPr>
            <w:proofErr w:type="spellStart"/>
            <w:r>
              <w:rPr>
                <w:rFonts w:ascii="Arial" w:hAnsi="Arial" w:cs="Arial"/>
              </w:rPr>
              <w:t>Clubmark</w:t>
            </w:r>
            <w:proofErr w:type="spellEnd"/>
          </w:p>
        </w:tc>
      </w:tr>
      <w:tr w:rsidR="00422A5B" w:rsidRPr="00C76218" w14:paraId="5CD064AA" w14:textId="77777777" w:rsidTr="003D4E22">
        <w:trPr>
          <w:gridAfter w:val="1"/>
          <w:wAfter w:w="29" w:type="dxa"/>
          <w:trHeight w:val="564"/>
        </w:trPr>
        <w:tc>
          <w:tcPr>
            <w:tcW w:w="7748" w:type="dxa"/>
            <w:tcBorders>
              <w:bottom w:val="single" w:sz="4" w:space="0" w:color="auto"/>
            </w:tcBorders>
            <w:shd w:val="clear" w:color="auto" w:fill="FFFFFF"/>
          </w:tcPr>
          <w:p w14:paraId="1FC32DD7" w14:textId="77223F5B" w:rsidR="00422A5B" w:rsidRPr="00FC16C0" w:rsidRDefault="008841D5" w:rsidP="000D0E64">
            <w:pPr>
              <w:tabs>
                <w:tab w:val="left" w:pos="960"/>
              </w:tabs>
              <w:spacing w:before="120" w:after="120"/>
              <w:rPr>
                <w:rFonts w:ascii="Arial" w:hAnsi="Arial" w:cs="Arial"/>
              </w:rPr>
            </w:pPr>
            <w:r>
              <w:rPr>
                <w:rFonts w:ascii="Arial" w:hAnsi="Arial" w:cs="Arial"/>
              </w:rPr>
              <w:t xml:space="preserve">BTC Ltd Assessors are continually attending webinars, updates, etc. that prove more time-consuming than delivery of assessment and uptake by clubs to the accreditation.  The CEO’s report to TOL did touch on the possibility of BTC Ltd having its own club accreditation aligned with the units of </w:t>
            </w:r>
            <w:proofErr w:type="spellStart"/>
            <w:r>
              <w:rPr>
                <w:rFonts w:ascii="Arial" w:hAnsi="Arial" w:cs="Arial"/>
              </w:rPr>
              <w:t>Clubmark</w:t>
            </w:r>
            <w:proofErr w:type="spellEnd"/>
            <w:r>
              <w:rPr>
                <w:rFonts w:ascii="Arial" w:hAnsi="Arial" w:cs="Arial"/>
              </w:rPr>
              <w:t xml:space="preserve"> and then adding CSP</w:t>
            </w:r>
            <w:r w:rsidR="00BE47C2">
              <w:rPr>
                <w:rFonts w:ascii="Arial" w:hAnsi="Arial" w:cs="Arial"/>
              </w:rPr>
              <w:t>-specific</w:t>
            </w:r>
            <w:r>
              <w:rPr>
                <w:rFonts w:ascii="Arial" w:hAnsi="Arial" w:cs="Arial"/>
              </w:rPr>
              <w:t xml:space="preserve"> requirements.  This suggestion to be tabled at the next meeting.</w:t>
            </w:r>
          </w:p>
        </w:tc>
        <w:tc>
          <w:tcPr>
            <w:tcW w:w="1730" w:type="dxa"/>
            <w:tcBorders>
              <w:bottom w:val="single" w:sz="4" w:space="0" w:color="auto"/>
            </w:tcBorders>
          </w:tcPr>
          <w:p w14:paraId="1DC24E40" w14:textId="6A35FB8B" w:rsidR="00422A5B" w:rsidRPr="00FC16C0" w:rsidRDefault="00422A5B" w:rsidP="00422A5B">
            <w:pPr>
              <w:spacing w:before="120" w:after="120"/>
              <w:rPr>
                <w:rFonts w:ascii="Arial" w:hAnsi="Arial" w:cs="Arial"/>
              </w:rPr>
            </w:pPr>
            <w:r>
              <w:rPr>
                <w:rFonts w:ascii="Arial" w:hAnsi="Arial" w:cs="Arial"/>
                <w:sz w:val="20"/>
              </w:rPr>
              <w:t>CEO/DO</w:t>
            </w:r>
          </w:p>
        </w:tc>
        <w:tc>
          <w:tcPr>
            <w:tcW w:w="1417" w:type="dxa"/>
            <w:tcBorders>
              <w:bottom w:val="single" w:sz="4" w:space="0" w:color="auto"/>
            </w:tcBorders>
          </w:tcPr>
          <w:p w14:paraId="4240A91E" w14:textId="1B842438" w:rsidR="00422A5B" w:rsidRPr="00FC16C0" w:rsidRDefault="00422A5B" w:rsidP="00422A5B">
            <w:pPr>
              <w:spacing w:before="120" w:after="120"/>
              <w:rPr>
                <w:rFonts w:ascii="Arial" w:hAnsi="Arial" w:cs="Arial"/>
              </w:rPr>
            </w:pPr>
          </w:p>
        </w:tc>
        <w:tc>
          <w:tcPr>
            <w:tcW w:w="3657" w:type="dxa"/>
            <w:tcBorders>
              <w:bottom w:val="single" w:sz="4" w:space="0" w:color="auto"/>
            </w:tcBorders>
            <w:shd w:val="clear" w:color="auto" w:fill="FFFFFF"/>
          </w:tcPr>
          <w:p w14:paraId="45A4C2C2" w14:textId="0BE06BAB" w:rsidR="00422A5B" w:rsidRPr="00FC16C0" w:rsidRDefault="00422A5B" w:rsidP="00422A5B">
            <w:pPr>
              <w:spacing w:before="120" w:after="120"/>
              <w:rPr>
                <w:rFonts w:ascii="Arial" w:hAnsi="Arial" w:cs="Arial"/>
              </w:rPr>
            </w:pPr>
          </w:p>
        </w:tc>
      </w:tr>
      <w:tr w:rsidR="00422A5B" w:rsidRPr="00C76218" w14:paraId="02B7EB4A" w14:textId="77777777" w:rsidTr="005F4323">
        <w:trPr>
          <w:gridAfter w:val="1"/>
          <w:wAfter w:w="29" w:type="dxa"/>
        </w:trPr>
        <w:tc>
          <w:tcPr>
            <w:tcW w:w="14552" w:type="dxa"/>
            <w:gridSpan w:val="4"/>
            <w:shd w:val="clear" w:color="auto" w:fill="DEEAF6" w:themeFill="accent1" w:themeFillTint="33"/>
          </w:tcPr>
          <w:p w14:paraId="70F85A95" w14:textId="77777777" w:rsidR="00422A5B" w:rsidRPr="00C76218" w:rsidRDefault="00422A5B" w:rsidP="00422A5B">
            <w:pPr>
              <w:rPr>
                <w:rFonts w:ascii="Arial" w:hAnsi="Arial" w:cs="Arial"/>
              </w:rPr>
            </w:pPr>
            <w:bookmarkStart w:id="13" w:name="_Hlk517519323"/>
            <w:r>
              <w:rPr>
                <w:rFonts w:ascii="Arial" w:hAnsi="Arial" w:cs="Arial"/>
              </w:rPr>
              <w:t>Safeguarding</w:t>
            </w:r>
          </w:p>
        </w:tc>
      </w:tr>
      <w:bookmarkEnd w:id="13"/>
      <w:tr w:rsidR="00422A5B" w:rsidRPr="00C76218" w14:paraId="727AA22F" w14:textId="77777777" w:rsidTr="00E228F1">
        <w:trPr>
          <w:gridAfter w:val="1"/>
          <w:wAfter w:w="29" w:type="dxa"/>
          <w:trHeight w:val="835"/>
        </w:trPr>
        <w:tc>
          <w:tcPr>
            <w:tcW w:w="7748" w:type="dxa"/>
            <w:tcBorders>
              <w:bottom w:val="single" w:sz="4" w:space="0" w:color="auto"/>
            </w:tcBorders>
            <w:shd w:val="clear" w:color="auto" w:fill="FFFFFF"/>
          </w:tcPr>
          <w:p w14:paraId="7C1DC1D5" w14:textId="649EA7AA" w:rsidR="00422A5B" w:rsidRPr="00FC16C0" w:rsidRDefault="00BE47C2" w:rsidP="00422A5B">
            <w:pPr>
              <w:spacing w:before="120" w:after="120"/>
              <w:rPr>
                <w:rFonts w:ascii="Arial" w:hAnsi="Arial" w:cs="Arial"/>
              </w:rPr>
            </w:pPr>
            <w:r>
              <w:rPr>
                <w:rFonts w:ascii="Arial" w:hAnsi="Arial" w:cs="Arial"/>
              </w:rPr>
              <w:t>The Financial Director will present the BTC Ltd Advanced Standards to a CPSU Assessment Team on Monday 13</w:t>
            </w:r>
            <w:r w:rsidRPr="00BE47C2">
              <w:rPr>
                <w:rFonts w:ascii="Arial" w:hAnsi="Arial" w:cs="Arial"/>
                <w:vertAlign w:val="superscript"/>
              </w:rPr>
              <w:t>th</w:t>
            </w:r>
            <w:r>
              <w:rPr>
                <w:rFonts w:ascii="Arial" w:hAnsi="Arial" w:cs="Arial"/>
              </w:rPr>
              <w:t xml:space="preserve"> May.  Some of the reporting procedures and actions have changed and will be included in the new standards.</w:t>
            </w:r>
          </w:p>
        </w:tc>
        <w:tc>
          <w:tcPr>
            <w:tcW w:w="1730" w:type="dxa"/>
            <w:tcBorders>
              <w:bottom w:val="single" w:sz="4" w:space="0" w:color="auto"/>
            </w:tcBorders>
          </w:tcPr>
          <w:p w14:paraId="1CA21279" w14:textId="77777777" w:rsidR="00422A5B" w:rsidRPr="00FC16C0" w:rsidRDefault="00422A5B" w:rsidP="00422A5B">
            <w:pPr>
              <w:spacing w:before="120" w:after="120"/>
              <w:rPr>
                <w:rFonts w:ascii="Arial" w:hAnsi="Arial" w:cs="Arial"/>
              </w:rPr>
            </w:pPr>
            <w:r w:rsidRPr="00EB1D37">
              <w:rPr>
                <w:rFonts w:ascii="Arial" w:hAnsi="Arial" w:cs="Arial"/>
              </w:rPr>
              <w:t>FD</w:t>
            </w:r>
          </w:p>
        </w:tc>
        <w:tc>
          <w:tcPr>
            <w:tcW w:w="1417" w:type="dxa"/>
            <w:tcBorders>
              <w:bottom w:val="single" w:sz="4" w:space="0" w:color="auto"/>
            </w:tcBorders>
          </w:tcPr>
          <w:p w14:paraId="10AB7CCF" w14:textId="77777777" w:rsidR="00422A5B" w:rsidRPr="00FC16C0" w:rsidRDefault="00422A5B" w:rsidP="00422A5B">
            <w:pPr>
              <w:spacing w:before="120" w:after="120"/>
              <w:rPr>
                <w:rFonts w:ascii="Arial" w:hAnsi="Arial" w:cs="Arial"/>
              </w:rPr>
            </w:pPr>
          </w:p>
        </w:tc>
        <w:tc>
          <w:tcPr>
            <w:tcW w:w="3657" w:type="dxa"/>
            <w:tcBorders>
              <w:bottom w:val="single" w:sz="4" w:space="0" w:color="auto"/>
            </w:tcBorders>
            <w:shd w:val="clear" w:color="auto" w:fill="FFFFFF"/>
          </w:tcPr>
          <w:p w14:paraId="1DDFC44D" w14:textId="1EA85483" w:rsidR="00422A5B" w:rsidRPr="00FC16C0" w:rsidRDefault="00422A5B" w:rsidP="00422A5B">
            <w:pPr>
              <w:spacing w:before="120" w:after="120"/>
              <w:rPr>
                <w:rFonts w:ascii="Arial" w:hAnsi="Arial" w:cs="Arial"/>
              </w:rPr>
            </w:pPr>
          </w:p>
        </w:tc>
      </w:tr>
      <w:tr w:rsidR="00422A5B" w:rsidRPr="00C76218" w14:paraId="3A6E2FC4" w14:textId="77777777" w:rsidTr="003E549B">
        <w:trPr>
          <w:gridAfter w:val="1"/>
          <w:wAfter w:w="29" w:type="dxa"/>
        </w:trPr>
        <w:tc>
          <w:tcPr>
            <w:tcW w:w="14552" w:type="dxa"/>
            <w:gridSpan w:val="4"/>
            <w:shd w:val="clear" w:color="auto" w:fill="DEEAF6" w:themeFill="accent1" w:themeFillTint="33"/>
          </w:tcPr>
          <w:p w14:paraId="53C4A802" w14:textId="3D44ACC5" w:rsidR="00422A5B" w:rsidRPr="00C76218" w:rsidRDefault="00422A5B" w:rsidP="00422A5B">
            <w:pPr>
              <w:rPr>
                <w:rFonts w:ascii="Arial" w:hAnsi="Arial" w:cs="Arial"/>
              </w:rPr>
            </w:pPr>
            <w:r>
              <w:rPr>
                <w:rFonts w:ascii="Arial" w:hAnsi="Arial" w:cs="Arial"/>
              </w:rPr>
              <w:lastRenderedPageBreak/>
              <w:t>UK Anti-Doping</w:t>
            </w:r>
          </w:p>
        </w:tc>
      </w:tr>
      <w:tr w:rsidR="00422A5B" w:rsidRPr="00C76218" w14:paraId="69567025" w14:textId="77777777" w:rsidTr="003D4E22">
        <w:trPr>
          <w:gridAfter w:val="1"/>
          <w:wAfter w:w="29" w:type="dxa"/>
          <w:trHeight w:val="551"/>
        </w:trPr>
        <w:tc>
          <w:tcPr>
            <w:tcW w:w="7748" w:type="dxa"/>
            <w:tcBorders>
              <w:bottom w:val="single" w:sz="4" w:space="0" w:color="auto"/>
            </w:tcBorders>
            <w:shd w:val="clear" w:color="auto" w:fill="FFFFFF"/>
          </w:tcPr>
          <w:p w14:paraId="18117C72" w14:textId="75FD8FD6" w:rsidR="00422A5B" w:rsidRPr="00FC16C0" w:rsidRDefault="00BE47C2" w:rsidP="00422A5B">
            <w:pPr>
              <w:spacing w:before="120" w:after="120"/>
              <w:rPr>
                <w:rFonts w:ascii="Arial" w:hAnsi="Arial" w:cs="Arial"/>
              </w:rPr>
            </w:pPr>
            <w:r>
              <w:rPr>
                <w:rFonts w:ascii="Arial" w:hAnsi="Arial" w:cs="Arial"/>
              </w:rPr>
              <w:t xml:space="preserve">A policy for action to be taken by BTC instructors </w:t>
            </w:r>
            <w:proofErr w:type="gramStart"/>
            <w:r>
              <w:rPr>
                <w:rFonts w:ascii="Arial" w:hAnsi="Arial" w:cs="Arial"/>
              </w:rPr>
              <w:t>if and when</w:t>
            </w:r>
            <w:proofErr w:type="gramEnd"/>
            <w:r>
              <w:rPr>
                <w:rFonts w:ascii="Arial" w:hAnsi="Arial" w:cs="Arial"/>
              </w:rPr>
              <w:t xml:space="preserve"> a visit to an event by UKAD Officers was circulated for comment.  This will also be circulated at the BTC Council Meeting.  Following receipt of all views and recommendations the policy will be finalised.</w:t>
            </w:r>
          </w:p>
        </w:tc>
        <w:tc>
          <w:tcPr>
            <w:tcW w:w="1730" w:type="dxa"/>
            <w:tcBorders>
              <w:bottom w:val="single" w:sz="4" w:space="0" w:color="auto"/>
            </w:tcBorders>
          </w:tcPr>
          <w:p w14:paraId="71DFEB24" w14:textId="35B1253D" w:rsidR="00422A5B" w:rsidRPr="00EB1D37" w:rsidRDefault="00EB62C5" w:rsidP="00422A5B">
            <w:pPr>
              <w:spacing w:before="120" w:after="120"/>
              <w:rPr>
                <w:rFonts w:ascii="Arial" w:hAnsi="Arial" w:cs="Arial"/>
              </w:rPr>
            </w:pPr>
            <w:r>
              <w:rPr>
                <w:rFonts w:ascii="Arial" w:hAnsi="Arial" w:cs="Arial"/>
              </w:rPr>
              <w:t>CEO</w:t>
            </w:r>
          </w:p>
        </w:tc>
        <w:tc>
          <w:tcPr>
            <w:tcW w:w="1417" w:type="dxa"/>
            <w:tcBorders>
              <w:bottom w:val="single" w:sz="4" w:space="0" w:color="auto"/>
            </w:tcBorders>
          </w:tcPr>
          <w:p w14:paraId="364CBA17" w14:textId="77777777" w:rsidR="00422A5B" w:rsidRPr="00FC16C0" w:rsidRDefault="00422A5B" w:rsidP="00422A5B">
            <w:pPr>
              <w:spacing w:before="120" w:after="120"/>
              <w:rPr>
                <w:rFonts w:ascii="Arial" w:hAnsi="Arial" w:cs="Arial"/>
              </w:rPr>
            </w:pPr>
          </w:p>
        </w:tc>
        <w:tc>
          <w:tcPr>
            <w:tcW w:w="3657" w:type="dxa"/>
            <w:tcBorders>
              <w:bottom w:val="single" w:sz="4" w:space="0" w:color="auto"/>
            </w:tcBorders>
            <w:shd w:val="clear" w:color="auto" w:fill="FFFFFF"/>
          </w:tcPr>
          <w:p w14:paraId="388BE17E" w14:textId="49251DF3" w:rsidR="00422A5B" w:rsidRDefault="00422A5B" w:rsidP="00422A5B">
            <w:pPr>
              <w:spacing w:before="120" w:after="120"/>
              <w:rPr>
                <w:rFonts w:ascii="Arial" w:hAnsi="Arial" w:cs="Arial"/>
              </w:rPr>
            </w:pPr>
          </w:p>
        </w:tc>
      </w:tr>
      <w:tr w:rsidR="00422A5B" w:rsidRPr="00C76218" w14:paraId="307259C1" w14:textId="77777777" w:rsidTr="005F4323">
        <w:trPr>
          <w:gridAfter w:val="1"/>
          <w:wAfter w:w="29" w:type="dxa"/>
        </w:trPr>
        <w:tc>
          <w:tcPr>
            <w:tcW w:w="14552" w:type="dxa"/>
            <w:gridSpan w:val="4"/>
            <w:shd w:val="clear" w:color="auto" w:fill="9CC2E5" w:themeFill="accent1" w:themeFillTint="99"/>
          </w:tcPr>
          <w:p w14:paraId="65ACC79A" w14:textId="77777777" w:rsidR="00422A5B" w:rsidRPr="00696A5C" w:rsidRDefault="00422A5B" w:rsidP="00422A5B">
            <w:pPr>
              <w:rPr>
                <w:rFonts w:ascii="Arial" w:hAnsi="Arial" w:cs="Arial"/>
                <w:b/>
                <w:caps/>
              </w:rPr>
            </w:pPr>
            <w:r w:rsidRPr="00696A5C">
              <w:rPr>
                <w:rFonts w:ascii="Arial" w:hAnsi="Arial" w:cs="Arial"/>
                <w:b/>
                <w:caps/>
              </w:rPr>
              <w:t>Financial Report</w:t>
            </w:r>
          </w:p>
        </w:tc>
      </w:tr>
      <w:tr w:rsidR="00422A5B" w:rsidRPr="00C76218" w14:paraId="5CDCA5A9" w14:textId="77777777" w:rsidTr="005F4323">
        <w:trPr>
          <w:gridAfter w:val="1"/>
          <w:wAfter w:w="29" w:type="dxa"/>
          <w:trHeight w:val="552"/>
        </w:trPr>
        <w:tc>
          <w:tcPr>
            <w:tcW w:w="7748" w:type="dxa"/>
            <w:tcBorders>
              <w:bottom w:val="single" w:sz="4" w:space="0" w:color="auto"/>
            </w:tcBorders>
          </w:tcPr>
          <w:p w14:paraId="2B461310" w14:textId="3DD24F1B" w:rsidR="00422A5B" w:rsidRPr="00C76218" w:rsidRDefault="00C10A4F" w:rsidP="00422A5B">
            <w:pPr>
              <w:spacing w:before="120" w:after="120"/>
              <w:rPr>
                <w:rFonts w:ascii="Arial" w:hAnsi="Arial" w:cs="Arial"/>
              </w:rPr>
            </w:pPr>
            <w:r>
              <w:rPr>
                <w:rFonts w:ascii="Arial" w:hAnsi="Arial" w:cs="Arial"/>
              </w:rPr>
              <w:t>The Financial Director distributed reports and summaries which were duly accepted by all present.</w:t>
            </w:r>
          </w:p>
        </w:tc>
        <w:tc>
          <w:tcPr>
            <w:tcW w:w="1730" w:type="dxa"/>
            <w:tcBorders>
              <w:bottom w:val="single" w:sz="4" w:space="0" w:color="auto"/>
            </w:tcBorders>
          </w:tcPr>
          <w:p w14:paraId="3A5609E1" w14:textId="77777777" w:rsidR="00422A5B" w:rsidRPr="00A770AC" w:rsidRDefault="00422A5B" w:rsidP="00422A5B">
            <w:pPr>
              <w:spacing w:before="120" w:after="120"/>
              <w:rPr>
                <w:rFonts w:ascii="Arial" w:hAnsi="Arial" w:cs="Arial"/>
              </w:rPr>
            </w:pPr>
            <w:r>
              <w:rPr>
                <w:rFonts w:ascii="Arial" w:hAnsi="Arial" w:cs="Arial"/>
              </w:rPr>
              <w:t>FD</w:t>
            </w:r>
          </w:p>
        </w:tc>
        <w:tc>
          <w:tcPr>
            <w:tcW w:w="1417" w:type="dxa"/>
            <w:tcBorders>
              <w:bottom w:val="single" w:sz="4" w:space="0" w:color="auto"/>
            </w:tcBorders>
          </w:tcPr>
          <w:p w14:paraId="11C5D801" w14:textId="77777777" w:rsidR="00422A5B" w:rsidRPr="00C76218" w:rsidRDefault="00422A5B" w:rsidP="00422A5B">
            <w:pPr>
              <w:spacing w:before="120" w:after="120"/>
              <w:rPr>
                <w:rFonts w:ascii="Arial" w:hAnsi="Arial" w:cs="Arial"/>
              </w:rPr>
            </w:pPr>
          </w:p>
        </w:tc>
        <w:tc>
          <w:tcPr>
            <w:tcW w:w="3657" w:type="dxa"/>
            <w:tcBorders>
              <w:bottom w:val="single" w:sz="4" w:space="0" w:color="auto"/>
            </w:tcBorders>
          </w:tcPr>
          <w:p w14:paraId="6DFC5AFA" w14:textId="11771798" w:rsidR="00422A5B" w:rsidRPr="00C76218" w:rsidRDefault="00422A5B" w:rsidP="00422A5B">
            <w:pPr>
              <w:spacing w:before="120" w:after="120"/>
              <w:rPr>
                <w:rFonts w:ascii="Arial" w:hAnsi="Arial" w:cs="Arial"/>
              </w:rPr>
            </w:pPr>
          </w:p>
        </w:tc>
      </w:tr>
      <w:tr w:rsidR="00422A5B" w:rsidRPr="00C76218" w14:paraId="76F6EDAE" w14:textId="77777777" w:rsidTr="005F4323">
        <w:trPr>
          <w:gridAfter w:val="1"/>
          <w:wAfter w:w="29" w:type="dxa"/>
        </w:trPr>
        <w:tc>
          <w:tcPr>
            <w:tcW w:w="14552" w:type="dxa"/>
            <w:gridSpan w:val="4"/>
            <w:tcBorders>
              <w:top w:val="single" w:sz="4" w:space="0" w:color="auto"/>
            </w:tcBorders>
            <w:shd w:val="clear" w:color="auto" w:fill="9CC2E5" w:themeFill="accent1" w:themeFillTint="99"/>
          </w:tcPr>
          <w:p w14:paraId="35CC3AC2" w14:textId="77777777" w:rsidR="00422A5B" w:rsidRPr="00696A5C" w:rsidRDefault="00422A5B" w:rsidP="00422A5B">
            <w:pPr>
              <w:rPr>
                <w:rFonts w:ascii="Arial" w:hAnsi="Arial" w:cs="Arial"/>
                <w:b/>
                <w:caps/>
              </w:rPr>
            </w:pPr>
            <w:bookmarkStart w:id="14" w:name="OLE_LINK12"/>
            <w:r w:rsidRPr="00696A5C">
              <w:rPr>
                <w:rFonts w:ascii="Arial" w:hAnsi="Arial" w:cs="Arial"/>
                <w:b/>
                <w:caps/>
              </w:rPr>
              <w:t>TOL Update</w:t>
            </w:r>
          </w:p>
        </w:tc>
      </w:tr>
      <w:tr w:rsidR="00422A5B" w:rsidRPr="00C76218" w14:paraId="6BF65C24" w14:textId="77777777" w:rsidTr="00E13A9A">
        <w:trPr>
          <w:gridAfter w:val="1"/>
          <w:wAfter w:w="29" w:type="dxa"/>
          <w:trHeight w:val="603"/>
        </w:trPr>
        <w:tc>
          <w:tcPr>
            <w:tcW w:w="7748" w:type="dxa"/>
            <w:tcBorders>
              <w:bottom w:val="single" w:sz="4" w:space="0" w:color="auto"/>
            </w:tcBorders>
          </w:tcPr>
          <w:p w14:paraId="49E333BE" w14:textId="4C5C5CDE" w:rsidR="00422A5B" w:rsidRPr="00C76218" w:rsidRDefault="007874D1" w:rsidP="00422A5B">
            <w:pPr>
              <w:tabs>
                <w:tab w:val="left" w:pos="1812"/>
              </w:tabs>
              <w:spacing w:before="120" w:after="120"/>
              <w:rPr>
                <w:rFonts w:ascii="Arial" w:hAnsi="Arial" w:cs="Arial"/>
              </w:rPr>
            </w:pPr>
            <w:bookmarkStart w:id="15" w:name="OLE_LINK1"/>
            <w:bookmarkStart w:id="16" w:name="OLE_LINK2"/>
            <w:r>
              <w:rPr>
                <w:rFonts w:ascii="Arial" w:hAnsi="Arial" w:cs="Arial"/>
              </w:rPr>
              <w:t>The TOL Reps reported movements within BT and their current difficulty in appointing executive directors and officers.  Until their stability is secured, funding will not be available from Sport England and TOL will hold funds until such time as the required governance is met.  TOL has appointed a new non-executive director to replace Kelly Lickley, her name is Joanne Reardon.</w:t>
            </w:r>
          </w:p>
        </w:tc>
        <w:tc>
          <w:tcPr>
            <w:tcW w:w="1730" w:type="dxa"/>
            <w:tcBorders>
              <w:bottom w:val="single" w:sz="4" w:space="0" w:color="auto"/>
            </w:tcBorders>
          </w:tcPr>
          <w:p w14:paraId="2C44EE3F" w14:textId="77777777" w:rsidR="00422A5B" w:rsidRPr="00C76218" w:rsidRDefault="00422A5B" w:rsidP="00422A5B">
            <w:pPr>
              <w:spacing w:before="120" w:after="120"/>
              <w:rPr>
                <w:rFonts w:ascii="Arial" w:hAnsi="Arial" w:cs="Arial"/>
              </w:rPr>
            </w:pPr>
            <w:r w:rsidRPr="00F61B2E">
              <w:rPr>
                <w:rFonts w:ascii="Arial" w:hAnsi="Arial" w:cs="Arial"/>
                <w:sz w:val="20"/>
              </w:rPr>
              <w:t>TOL Reps</w:t>
            </w:r>
          </w:p>
        </w:tc>
        <w:tc>
          <w:tcPr>
            <w:tcW w:w="1417" w:type="dxa"/>
            <w:tcBorders>
              <w:bottom w:val="single" w:sz="4" w:space="0" w:color="auto"/>
            </w:tcBorders>
          </w:tcPr>
          <w:p w14:paraId="6B74A1C7" w14:textId="77777777" w:rsidR="00422A5B" w:rsidRPr="00C76218" w:rsidRDefault="00422A5B" w:rsidP="00422A5B">
            <w:pPr>
              <w:spacing w:before="120" w:after="120"/>
              <w:rPr>
                <w:rFonts w:ascii="Arial" w:hAnsi="Arial" w:cs="Arial"/>
              </w:rPr>
            </w:pPr>
          </w:p>
        </w:tc>
        <w:tc>
          <w:tcPr>
            <w:tcW w:w="3657" w:type="dxa"/>
            <w:tcBorders>
              <w:bottom w:val="single" w:sz="4" w:space="0" w:color="auto"/>
            </w:tcBorders>
          </w:tcPr>
          <w:p w14:paraId="746F46A7" w14:textId="77777777" w:rsidR="00422A5B" w:rsidRPr="00C76218" w:rsidRDefault="00422A5B" w:rsidP="00422A5B">
            <w:pPr>
              <w:spacing w:before="120" w:after="120"/>
              <w:rPr>
                <w:rFonts w:ascii="Arial" w:hAnsi="Arial" w:cs="Arial"/>
              </w:rPr>
            </w:pPr>
          </w:p>
        </w:tc>
      </w:tr>
      <w:tr w:rsidR="00E97A4F" w:rsidRPr="00C76218" w14:paraId="33789BC2" w14:textId="77777777" w:rsidTr="003E549B">
        <w:trPr>
          <w:gridAfter w:val="1"/>
          <w:wAfter w:w="29" w:type="dxa"/>
        </w:trPr>
        <w:tc>
          <w:tcPr>
            <w:tcW w:w="14552" w:type="dxa"/>
            <w:gridSpan w:val="4"/>
            <w:shd w:val="clear" w:color="auto" w:fill="9CC2E5" w:themeFill="accent1" w:themeFillTint="99"/>
          </w:tcPr>
          <w:p w14:paraId="0D37DF27" w14:textId="77777777" w:rsidR="00E97A4F" w:rsidRPr="00696A5C" w:rsidRDefault="00E97A4F" w:rsidP="003E549B">
            <w:pPr>
              <w:rPr>
                <w:rFonts w:ascii="Arial" w:hAnsi="Arial" w:cs="Arial"/>
                <w:b/>
                <w:caps/>
              </w:rPr>
            </w:pPr>
            <w:bookmarkStart w:id="17" w:name="OLE_LINK11"/>
            <w:bookmarkEnd w:id="14"/>
            <w:bookmarkEnd w:id="15"/>
            <w:bookmarkEnd w:id="16"/>
            <w:r w:rsidRPr="00696A5C">
              <w:rPr>
                <w:rFonts w:ascii="Arial" w:hAnsi="Arial" w:cs="Arial"/>
                <w:b/>
                <w:caps/>
              </w:rPr>
              <w:t>AOB</w:t>
            </w:r>
          </w:p>
        </w:tc>
      </w:tr>
      <w:tr w:rsidR="00E97A4F" w:rsidRPr="00C76218" w14:paraId="63C6EC62" w14:textId="77777777" w:rsidTr="003E549B">
        <w:trPr>
          <w:gridAfter w:val="1"/>
          <w:wAfter w:w="29" w:type="dxa"/>
          <w:trHeight w:val="493"/>
        </w:trPr>
        <w:tc>
          <w:tcPr>
            <w:tcW w:w="7748" w:type="dxa"/>
            <w:tcBorders>
              <w:bottom w:val="single" w:sz="4" w:space="0" w:color="auto"/>
            </w:tcBorders>
          </w:tcPr>
          <w:p w14:paraId="34FC2AFB" w14:textId="5909F828" w:rsidR="007832CD" w:rsidRDefault="007874D1" w:rsidP="003E549B">
            <w:pPr>
              <w:pStyle w:val="PlainText"/>
              <w:spacing w:after="120"/>
              <w:rPr>
                <w:rFonts w:ascii="Arial" w:hAnsi="Arial" w:cs="Arial"/>
              </w:rPr>
            </w:pPr>
            <w:r>
              <w:rPr>
                <w:rFonts w:ascii="Arial" w:hAnsi="Arial" w:cs="Arial"/>
              </w:rPr>
              <w:t>None.</w:t>
            </w:r>
          </w:p>
        </w:tc>
        <w:tc>
          <w:tcPr>
            <w:tcW w:w="1730" w:type="dxa"/>
            <w:tcBorders>
              <w:bottom w:val="single" w:sz="4" w:space="0" w:color="auto"/>
            </w:tcBorders>
          </w:tcPr>
          <w:p w14:paraId="4909C04A" w14:textId="77777777" w:rsidR="00E97A4F" w:rsidRPr="00C76218" w:rsidRDefault="00E97A4F" w:rsidP="003E549B">
            <w:pPr>
              <w:spacing w:before="120" w:after="120"/>
              <w:rPr>
                <w:rFonts w:ascii="Arial" w:hAnsi="Arial" w:cs="Arial"/>
              </w:rPr>
            </w:pPr>
          </w:p>
        </w:tc>
        <w:tc>
          <w:tcPr>
            <w:tcW w:w="1417" w:type="dxa"/>
            <w:tcBorders>
              <w:bottom w:val="single" w:sz="4" w:space="0" w:color="auto"/>
            </w:tcBorders>
          </w:tcPr>
          <w:p w14:paraId="1622C04F" w14:textId="77777777" w:rsidR="00E97A4F" w:rsidRPr="00C76218" w:rsidRDefault="00E97A4F" w:rsidP="003E549B">
            <w:pPr>
              <w:spacing w:before="120" w:after="120"/>
              <w:rPr>
                <w:rFonts w:ascii="Arial" w:hAnsi="Arial" w:cs="Arial"/>
              </w:rPr>
            </w:pPr>
          </w:p>
        </w:tc>
        <w:tc>
          <w:tcPr>
            <w:tcW w:w="3657" w:type="dxa"/>
            <w:tcBorders>
              <w:bottom w:val="single" w:sz="4" w:space="0" w:color="auto"/>
            </w:tcBorders>
          </w:tcPr>
          <w:p w14:paraId="4E385FFB" w14:textId="77777777" w:rsidR="00E97A4F" w:rsidRPr="00C76218" w:rsidRDefault="00E97A4F" w:rsidP="003E549B">
            <w:pPr>
              <w:spacing w:before="120" w:after="120"/>
              <w:rPr>
                <w:rFonts w:ascii="Arial" w:hAnsi="Arial" w:cs="Arial"/>
              </w:rPr>
            </w:pPr>
          </w:p>
        </w:tc>
      </w:tr>
      <w:tr w:rsidR="00422A5B" w:rsidRPr="00C76218" w14:paraId="753E52FD" w14:textId="77777777" w:rsidTr="005F4323">
        <w:trPr>
          <w:gridAfter w:val="1"/>
          <w:wAfter w:w="29" w:type="dxa"/>
        </w:trPr>
        <w:tc>
          <w:tcPr>
            <w:tcW w:w="14552" w:type="dxa"/>
            <w:gridSpan w:val="4"/>
            <w:shd w:val="clear" w:color="auto" w:fill="9CC2E5" w:themeFill="accent1" w:themeFillTint="99"/>
          </w:tcPr>
          <w:p w14:paraId="6539CB6F" w14:textId="56327DE6" w:rsidR="00422A5B" w:rsidRPr="00696A5C" w:rsidRDefault="00E97A4F" w:rsidP="00422A5B">
            <w:pPr>
              <w:rPr>
                <w:rFonts w:ascii="Arial" w:hAnsi="Arial" w:cs="Arial"/>
                <w:b/>
                <w:caps/>
              </w:rPr>
            </w:pPr>
            <w:r>
              <w:rPr>
                <w:rFonts w:ascii="Arial" w:hAnsi="Arial" w:cs="Arial"/>
                <w:b/>
                <w:caps/>
              </w:rPr>
              <w:t>DATE OF NEXT MEETING</w:t>
            </w:r>
          </w:p>
        </w:tc>
      </w:tr>
      <w:tr w:rsidR="00422A5B" w:rsidRPr="00C76218" w14:paraId="7EF6471B" w14:textId="77777777" w:rsidTr="005F4323">
        <w:trPr>
          <w:gridAfter w:val="1"/>
          <w:wAfter w:w="29" w:type="dxa"/>
          <w:trHeight w:val="493"/>
        </w:trPr>
        <w:tc>
          <w:tcPr>
            <w:tcW w:w="7748" w:type="dxa"/>
            <w:tcBorders>
              <w:bottom w:val="single" w:sz="4" w:space="0" w:color="auto"/>
            </w:tcBorders>
          </w:tcPr>
          <w:p w14:paraId="3F66A2C4" w14:textId="773FF20F" w:rsidR="007832CD" w:rsidRDefault="007874D1" w:rsidP="00422A5B">
            <w:pPr>
              <w:pStyle w:val="PlainText"/>
              <w:spacing w:after="120"/>
              <w:rPr>
                <w:rFonts w:ascii="Arial" w:hAnsi="Arial" w:cs="Arial"/>
              </w:rPr>
            </w:pPr>
            <w:r>
              <w:rPr>
                <w:rFonts w:ascii="Arial" w:hAnsi="Arial" w:cs="Arial"/>
              </w:rPr>
              <w:t>July 10</w:t>
            </w:r>
            <w:r w:rsidRPr="007874D1">
              <w:rPr>
                <w:rFonts w:ascii="Arial" w:hAnsi="Arial" w:cs="Arial"/>
                <w:vertAlign w:val="superscript"/>
              </w:rPr>
              <w:t>th</w:t>
            </w:r>
            <w:r>
              <w:rPr>
                <w:rFonts w:ascii="Arial" w:hAnsi="Arial" w:cs="Arial"/>
              </w:rPr>
              <w:t>, 3pm, venue to be confirmed.</w:t>
            </w:r>
            <w:bookmarkStart w:id="18" w:name="_GoBack"/>
            <w:bookmarkEnd w:id="18"/>
          </w:p>
        </w:tc>
        <w:tc>
          <w:tcPr>
            <w:tcW w:w="1730" w:type="dxa"/>
            <w:tcBorders>
              <w:bottom w:val="single" w:sz="4" w:space="0" w:color="auto"/>
            </w:tcBorders>
          </w:tcPr>
          <w:p w14:paraId="5F7F2074" w14:textId="619A7140" w:rsidR="00422A5B" w:rsidRPr="00C76218" w:rsidRDefault="00422A5B" w:rsidP="00422A5B">
            <w:pPr>
              <w:spacing w:before="120" w:after="120"/>
              <w:rPr>
                <w:rFonts w:ascii="Arial" w:hAnsi="Arial" w:cs="Arial"/>
              </w:rPr>
            </w:pPr>
          </w:p>
        </w:tc>
        <w:tc>
          <w:tcPr>
            <w:tcW w:w="1417" w:type="dxa"/>
            <w:tcBorders>
              <w:bottom w:val="single" w:sz="4" w:space="0" w:color="auto"/>
            </w:tcBorders>
          </w:tcPr>
          <w:p w14:paraId="2B0CE785" w14:textId="540D627A" w:rsidR="00422A5B" w:rsidRPr="00C76218" w:rsidRDefault="00422A5B" w:rsidP="00422A5B">
            <w:pPr>
              <w:spacing w:before="120" w:after="120"/>
              <w:rPr>
                <w:rFonts w:ascii="Arial" w:hAnsi="Arial" w:cs="Arial"/>
              </w:rPr>
            </w:pPr>
          </w:p>
        </w:tc>
        <w:tc>
          <w:tcPr>
            <w:tcW w:w="3657" w:type="dxa"/>
            <w:tcBorders>
              <w:bottom w:val="single" w:sz="4" w:space="0" w:color="auto"/>
            </w:tcBorders>
          </w:tcPr>
          <w:p w14:paraId="291AA9F1" w14:textId="77777777" w:rsidR="00422A5B" w:rsidRPr="00C76218" w:rsidRDefault="00422A5B" w:rsidP="00422A5B">
            <w:pPr>
              <w:spacing w:before="120" w:after="120"/>
              <w:rPr>
                <w:rFonts w:ascii="Arial" w:hAnsi="Arial" w:cs="Arial"/>
              </w:rPr>
            </w:pPr>
          </w:p>
        </w:tc>
      </w:tr>
      <w:bookmarkEnd w:id="17"/>
    </w:tbl>
    <w:p w14:paraId="2E179247" w14:textId="77777777" w:rsidR="000917D0" w:rsidRDefault="000917D0" w:rsidP="002326DD"/>
    <w:sectPr w:rsidR="000917D0" w:rsidSect="00636AD0">
      <w:headerReference w:type="default" r:id="rId12"/>
      <w:footerReference w:type="default" r:id="rId13"/>
      <w:pgSz w:w="16838" w:h="11906" w:orient="landscape"/>
      <w:pgMar w:top="1440" w:right="1440" w:bottom="1134" w:left="1440"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409E2B" w14:textId="77777777" w:rsidR="00A5245D" w:rsidRDefault="00A5245D" w:rsidP="008B0FDB">
      <w:pPr>
        <w:spacing w:after="0" w:line="240" w:lineRule="auto"/>
      </w:pPr>
      <w:r>
        <w:separator/>
      </w:r>
    </w:p>
  </w:endnote>
  <w:endnote w:type="continuationSeparator" w:id="0">
    <w:p w14:paraId="7CD9E74A" w14:textId="77777777" w:rsidR="00A5245D" w:rsidRDefault="00A5245D" w:rsidP="008B0FDB">
      <w:pPr>
        <w:spacing w:after="0" w:line="240" w:lineRule="auto"/>
      </w:pPr>
      <w:r>
        <w:continuationSeparator/>
      </w:r>
    </w:p>
  </w:endnote>
  <w:endnote w:type="continuationNotice" w:id="1">
    <w:p w14:paraId="149EC7C6" w14:textId="77777777" w:rsidR="0071523E" w:rsidRDefault="007152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4"/>
      <w:gridCol w:w="6974"/>
    </w:tblGrid>
    <w:tr w:rsidR="00B772E1" w:rsidRPr="00796E67" w14:paraId="45EC3130" w14:textId="77777777" w:rsidTr="00796E67">
      <w:tc>
        <w:tcPr>
          <w:tcW w:w="6974" w:type="dxa"/>
        </w:tcPr>
        <w:p w14:paraId="23D5D95E" w14:textId="49E82BA9" w:rsidR="00B772E1" w:rsidRPr="00796E67" w:rsidRDefault="0046173B" w:rsidP="008B0FDB">
          <w:pPr>
            <w:pStyle w:val="Footer"/>
            <w:rPr>
              <w:rFonts w:ascii="Arial" w:hAnsi="Arial" w:cs="Arial"/>
              <w:sz w:val="12"/>
            </w:rPr>
          </w:pPr>
          <w:r>
            <w:rPr>
              <w:rFonts w:ascii="Arial" w:hAnsi="Arial" w:cs="Arial"/>
              <w:sz w:val="12"/>
            </w:rPr>
            <w:t>British Taekwond</w:t>
          </w:r>
          <w:r w:rsidR="00B772E1" w:rsidRPr="00796E67">
            <w:rPr>
              <w:rFonts w:ascii="Arial" w:hAnsi="Arial" w:cs="Arial"/>
              <w:sz w:val="12"/>
            </w:rPr>
            <w:t>o Council Ltd</w:t>
          </w:r>
        </w:p>
        <w:p w14:paraId="5E00C0CA" w14:textId="77777777" w:rsidR="00B772E1" w:rsidRPr="00796E67" w:rsidRDefault="00B772E1">
          <w:pPr>
            <w:pStyle w:val="Footer"/>
            <w:rPr>
              <w:rFonts w:ascii="Arial" w:hAnsi="Arial" w:cs="Arial"/>
              <w:sz w:val="12"/>
            </w:rPr>
          </w:pPr>
          <w:r w:rsidRPr="00796E67">
            <w:rPr>
              <w:rFonts w:ascii="Arial" w:hAnsi="Arial" w:cs="Arial"/>
              <w:sz w:val="12"/>
            </w:rPr>
            <w:t>Registered Office:  18 Mulberry Avenue, Turnstone Business Park, Widnes, Cheshire, WA8 0WN.  Company # 07428946</w:t>
          </w:r>
        </w:p>
      </w:tc>
      <w:tc>
        <w:tcPr>
          <w:tcW w:w="6974" w:type="dxa"/>
        </w:tcPr>
        <w:p w14:paraId="5DF0F6D3" w14:textId="77777777" w:rsidR="00B772E1" w:rsidRPr="00796E67" w:rsidRDefault="00B772E1" w:rsidP="00796E67">
          <w:pPr>
            <w:pStyle w:val="Footer"/>
            <w:jc w:val="right"/>
            <w:rPr>
              <w:rFonts w:ascii="Arial" w:hAnsi="Arial" w:cs="Arial"/>
              <w:sz w:val="12"/>
            </w:rPr>
          </w:pPr>
        </w:p>
        <w:p w14:paraId="0039D6A5" w14:textId="5F43A284" w:rsidR="00B772E1" w:rsidRPr="00796E67" w:rsidRDefault="00B772E1" w:rsidP="00636AD0">
          <w:pPr>
            <w:pStyle w:val="Footer"/>
            <w:jc w:val="right"/>
            <w:rPr>
              <w:rFonts w:ascii="Arial" w:hAnsi="Arial" w:cs="Arial"/>
              <w:sz w:val="12"/>
            </w:rPr>
          </w:pPr>
          <w:r w:rsidRPr="00796E67">
            <w:rPr>
              <w:rFonts w:ascii="Arial" w:hAnsi="Arial" w:cs="Arial"/>
              <w:sz w:val="12"/>
            </w:rPr>
            <w:t xml:space="preserve">Page </w:t>
          </w:r>
          <w:r w:rsidRPr="00796E67">
            <w:rPr>
              <w:rFonts w:ascii="Arial" w:hAnsi="Arial" w:cs="Arial"/>
              <w:sz w:val="12"/>
            </w:rPr>
            <w:fldChar w:fldCharType="begin"/>
          </w:r>
          <w:r w:rsidRPr="00796E67">
            <w:rPr>
              <w:rFonts w:ascii="Arial" w:hAnsi="Arial" w:cs="Arial"/>
              <w:sz w:val="12"/>
            </w:rPr>
            <w:instrText xml:space="preserve"> PAGE  \* Arabic  \* MERGEFORMAT </w:instrText>
          </w:r>
          <w:r w:rsidRPr="00796E67">
            <w:rPr>
              <w:rFonts w:ascii="Arial" w:hAnsi="Arial" w:cs="Arial"/>
              <w:sz w:val="12"/>
            </w:rPr>
            <w:fldChar w:fldCharType="separate"/>
          </w:r>
          <w:r w:rsidR="006B556D">
            <w:rPr>
              <w:rFonts w:ascii="Arial" w:hAnsi="Arial" w:cs="Arial"/>
              <w:noProof/>
              <w:sz w:val="12"/>
            </w:rPr>
            <w:t>4</w:t>
          </w:r>
          <w:r w:rsidRPr="00796E67">
            <w:rPr>
              <w:rFonts w:ascii="Arial" w:hAnsi="Arial" w:cs="Arial"/>
              <w:sz w:val="12"/>
            </w:rPr>
            <w:fldChar w:fldCharType="end"/>
          </w:r>
        </w:p>
      </w:tc>
    </w:tr>
  </w:tbl>
  <w:p w14:paraId="1127CF97" w14:textId="77777777" w:rsidR="00B772E1" w:rsidRDefault="00B772E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7F46D5" w14:textId="77777777" w:rsidR="00A5245D" w:rsidRDefault="00A5245D" w:rsidP="008B0FDB">
      <w:pPr>
        <w:spacing w:after="0" w:line="240" w:lineRule="auto"/>
      </w:pPr>
      <w:r>
        <w:separator/>
      </w:r>
    </w:p>
  </w:footnote>
  <w:footnote w:type="continuationSeparator" w:id="0">
    <w:p w14:paraId="3F087882" w14:textId="77777777" w:rsidR="00A5245D" w:rsidRDefault="00A5245D" w:rsidP="008B0FDB">
      <w:pPr>
        <w:spacing w:after="0" w:line="240" w:lineRule="auto"/>
      </w:pPr>
      <w:r>
        <w:continuationSeparator/>
      </w:r>
    </w:p>
  </w:footnote>
  <w:footnote w:type="continuationNotice" w:id="1">
    <w:p w14:paraId="0E8648F5" w14:textId="77777777" w:rsidR="0071523E" w:rsidRDefault="0071523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085FA" w14:textId="77777777" w:rsidR="00B772E1" w:rsidRDefault="00B772E1">
    <w:pPr>
      <w:pStyle w:val="Head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8"/>
      <w:gridCol w:w="12830"/>
    </w:tblGrid>
    <w:tr w:rsidR="00B772E1" w14:paraId="365D5AB1" w14:textId="77777777" w:rsidTr="008B0FDB">
      <w:tc>
        <w:tcPr>
          <w:tcW w:w="996" w:type="dxa"/>
        </w:tcPr>
        <w:p w14:paraId="5030C925" w14:textId="77777777" w:rsidR="00B772E1" w:rsidRDefault="00B772E1">
          <w:pPr>
            <w:pStyle w:val="Header"/>
          </w:pPr>
          <w:r>
            <w:rPr>
              <w:noProof/>
              <w:lang w:eastAsia="en-GB"/>
            </w:rPr>
            <w:drawing>
              <wp:inline distT="0" distB="0" distL="0" distR="0" wp14:anchorId="4683D5FC" wp14:editId="4AB4F997">
                <wp:extent cx="579120" cy="579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TC600.jpg"/>
                        <pic:cNvPicPr/>
                      </pic:nvPicPr>
                      <pic:blipFill>
                        <a:blip r:embed="rId1">
                          <a:extLst>
                            <a:ext uri="{28A0092B-C50C-407E-A947-70E740481C1C}">
                              <a14:useLocalDpi xmlns:a14="http://schemas.microsoft.com/office/drawing/2010/main" val="0"/>
                            </a:ext>
                          </a:extLst>
                        </a:blip>
                        <a:stretch>
                          <a:fillRect/>
                        </a:stretch>
                      </pic:blipFill>
                      <pic:spPr>
                        <a:xfrm>
                          <a:off x="0" y="0"/>
                          <a:ext cx="579120" cy="579120"/>
                        </a:xfrm>
                        <a:prstGeom prst="rect">
                          <a:avLst/>
                        </a:prstGeom>
                      </pic:spPr>
                    </pic:pic>
                  </a:graphicData>
                </a:graphic>
              </wp:inline>
            </w:drawing>
          </w:r>
        </w:p>
      </w:tc>
      <w:tc>
        <w:tcPr>
          <w:tcW w:w="12952" w:type="dxa"/>
        </w:tcPr>
        <w:p w14:paraId="7AA17E0F" w14:textId="77777777" w:rsidR="00B772E1" w:rsidRDefault="00B772E1">
          <w:pPr>
            <w:pStyle w:val="Header"/>
          </w:pPr>
        </w:p>
        <w:p w14:paraId="206DFBB0" w14:textId="77777777" w:rsidR="00B772E1" w:rsidRPr="008B0FDB" w:rsidRDefault="00FF1913" w:rsidP="002D3669">
          <w:pPr>
            <w:pStyle w:val="Header"/>
            <w:rPr>
              <w:rFonts w:ascii="Arial" w:hAnsi="Arial" w:cs="Arial"/>
            </w:rPr>
          </w:pPr>
          <w:r>
            <w:rPr>
              <w:rFonts w:ascii="Arial" w:hAnsi="Arial" w:cs="Arial"/>
              <w:sz w:val="16"/>
            </w:rPr>
            <w:t>British Taekwond</w:t>
          </w:r>
          <w:r w:rsidR="00B772E1" w:rsidRPr="00796E67">
            <w:rPr>
              <w:rFonts w:ascii="Arial" w:hAnsi="Arial" w:cs="Arial"/>
              <w:sz w:val="16"/>
            </w:rPr>
            <w:t>o Council Ltd – Making</w:t>
          </w:r>
          <w:r>
            <w:rPr>
              <w:rFonts w:ascii="Arial" w:hAnsi="Arial" w:cs="Arial"/>
              <w:sz w:val="16"/>
            </w:rPr>
            <w:t xml:space="preserve"> a difference for all Taekwond</w:t>
          </w:r>
          <w:r w:rsidR="00B772E1" w:rsidRPr="00796E67">
            <w:rPr>
              <w:rFonts w:ascii="Arial" w:hAnsi="Arial" w:cs="Arial"/>
              <w:sz w:val="16"/>
            </w:rPr>
            <w:t>o participants</w:t>
          </w:r>
          <w:r w:rsidR="002D3669">
            <w:rPr>
              <w:rFonts w:ascii="Arial" w:hAnsi="Arial" w:cs="Arial"/>
              <w:sz w:val="16"/>
            </w:rPr>
            <w:t xml:space="preserve"> </w:t>
          </w:r>
          <w:r w:rsidR="00B772E1" w:rsidRPr="00796E67">
            <w:rPr>
              <w:rFonts w:ascii="Arial" w:hAnsi="Arial" w:cs="Arial"/>
              <w:sz w:val="16"/>
            </w:rPr>
            <w:t>- grassroots to elite; beginner to instructor</w:t>
          </w:r>
        </w:p>
      </w:tc>
    </w:tr>
  </w:tbl>
  <w:p w14:paraId="366D0447" w14:textId="77777777" w:rsidR="00B772E1" w:rsidRDefault="00B772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45679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A66FE2"/>
    <w:multiLevelType w:val="hybridMultilevel"/>
    <w:tmpl w:val="091CC65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824933"/>
    <w:multiLevelType w:val="hybridMultilevel"/>
    <w:tmpl w:val="B1521DD4"/>
    <w:lvl w:ilvl="0" w:tplc="23DC10C4">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15:restartNumberingAfterBreak="0">
    <w:nsid w:val="19B97E03"/>
    <w:multiLevelType w:val="hybridMultilevel"/>
    <w:tmpl w:val="64E03B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9E63130"/>
    <w:multiLevelType w:val="hybridMultilevel"/>
    <w:tmpl w:val="6764E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9E5047"/>
    <w:multiLevelType w:val="hybridMultilevel"/>
    <w:tmpl w:val="E4867D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E2B1856"/>
    <w:multiLevelType w:val="hybridMultilevel"/>
    <w:tmpl w:val="866670DA"/>
    <w:lvl w:ilvl="0" w:tplc="F998C05A">
      <w:start w:val="1"/>
      <w:numFmt w:val="decimal"/>
      <w:lvlText w:val="%1."/>
      <w:lvlJc w:val="left"/>
      <w:pPr>
        <w:ind w:left="360" w:hanging="360"/>
      </w:pPr>
      <w:rPr>
        <w:rFonts w:ascii="Arial" w:eastAsiaTheme="minorHAnsi" w:hAnsi="Arial" w:cs="Aria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5"/>
  </w:num>
  <w:num w:numId="4">
    <w:abstractNumId w:val="6"/>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92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6ADE"/>
    <w:rsid w:val="00001D0D"/>
    <w:rsid w:val="00002B39"/>
    <w:rsid w:val="00002D7F"/>
    <w:rsid w:val="000133F9"/>
    <w:rsid w:val="00017989"/>
    <w:rsid w:val="00027A2B"/>
    <w:rsid w:val="00031EDC"/>
    <w:rsid w:val="00034104"/>
    <w:rsid w:val="00034B9A"/>
    <w:rsid w:val="0004579E"/>
    <w:rsid w:val="0004752F"/>
    <w:rsid w:val="00056FAC"/>
    <w:rsid w:val="00061D63"/>
    <w:rsid w:val="0006511C"/>
    <w:rsid w:val="00071654"/>
    <w:rsid w:val="00075866"/>
    <w:rsid w:val="00082BE4"/>
    <w:rsid w:val="00083567"/>
    <w:rsid w:val="00085141"/>
    <w:rsid w:val="000853D1"/>
    <w:rsid w:val="0008761B"/>
    <w:rsid w:val="000917D0"/>
    <w:rsid w:val="00091E79"/>
    <w:rsid w:val="00097247"/>
    <w:rsid w:val="000A4079"/>
    <w:rsid w:val="000A4ED9"/>
    <w:rsid w:val="000B3621"/>
    <w:rsid w:val="000B424E"/>
    <w:rsid w:val="000B78C8"/>
    <w:rsid w:val="000C0DBF"/>
    <w:rsid w:val="000C6B03"/>
    <w:rsid w:val="000D0E64"/>
    <w:rsid w:val="000D3F3A"/>
    <w:rsid w:val="000D42D7"/>
    <w:rsid w:val="000E0E1D"/>
    <w:rsid w:val="000E0FDF"/>
    <w:rsid w:val="000F7C23"/>
    <w:rsid w:val="001016BC"/>
    <w:rsid w:val="00104392"/>
    <w:rsid w:val="00105EBA"/>
    <w:rsid w:val="001069A3"/>
    <w:rsid w:val="00110351"/>
    <w:rsid w:val="00114817"/>
    <w:rsid w:val="0011706A"/>
    <w:rsid w:val="00120427"/>
    <w:rsid w:val="00121771"/>
    <w:rsid w:val="0012233C"/>
    <w:rsid w:val="00125EDE"/>
    <w:rsid w:val="0013409E"/>
    <w:rsid w:val="00134EE8"/>
    <w:rsid w:val="00141025"/>
    <w:rsid w:val="001411D6"/>
    <w:rsid w:val="001455C8"/>
    <w:rsid w:val="001515EC"/>
    <w:rsid w:val="00153E45"/>
    <w:rsid w:val="001547A6"/>
    <w:rsid w:val="001644BC"/>
    <w:rsid w:val="00164D2B"/>
    <w:rsid w:val="0017280A"/>
    <w:rsid w:val="00175857"/>
    <w:rsid w:val="001766A0"/>
    <w:rsid w:val="00176BD0"/>
    <w:rsid w:val="0017713C"/>
    <w:rsid w:val="001949B8"/>
    <w:rsid w:val="00194BC1"/>
    <w:rsid w:val="0019709E"/>
    <w:rsid w:val="001A1A0A"/>
    <w:rsid w:val="001A3493"/>
    <w:rsid w:val="001A5949"/>
    <w:rsid w:val="001B27C4"/>
    <w:rsid w:val="001B2DDA"/>
    <w:rsid w:val="001B3BB9"/>
    <w:rsid w:val="001B4B33"/>
    <w:rsid w:val="001B6472"/>
    <w:rsid w:val="001B6506"/>
    <w:rsid w:val="001B7AD4"/>
    <w:rsid w:val="001C3A8E"/>
    <w:rsid w:val="001C5C68"/>
    <w:rsid w:val="001D4DB3"/>
    <w:rsid w:val="001E0983"/>
    <w:rsid w:val="001E18E3"/>
    <w:rsid w:val="001E23DA"/>
    <w:rsid w:val="001E4FE7"/>
    <w:rsid w:val="001E72A9"/>
    <w:rsid w:val="001F2338"/>
    <w:rsid w:val="001F7174"/>
    <w:rsid w:val="00200C12"/>
    <w:rsid w:val="00210450"/>
    <w:rsid w:val="00212D2F"/>
    <w:rsid w:val="00222E40"/>
    <w:rsid w:val="00223EFD"/>
    <w:rsid w:val="00226675"/>
    <w:rsid w:val="002326DD"/>
    <w:rsid w:val="002424C3"/>
    <w:rsid w:val="00251F6B"/>
    <w:rsid w:val="00253290"/>
    <w:rsid w:val="00254E13"/>
    <w:rsid w:val="00255A96"/>
    <w:rsid w:val="0026239A"/>
    <w:rsid w:val="00265770"/>
    <w:rsid w:val="002670AB"/>
    <w:rsid w:val="002712D4"/>
    <w:rsid w:val="002778B0"/>
    <w:rsid w:val="00283A18"/>
    <w:rsid w:val="002905B2"/>
    <w:rsid w:val="002934EE"/>
    <w:rsid w:val="002A0A3D"/>
    <w:rsid w:val="002A197A"/>
    <w:rsid w:val="002A653D"/>
    <w:rsid w:val="002B0AB3"/>
    <w:rsid w:val="002B1B04"/>
    <w:rsid w:val="002B39FD"/>
    <w:rsid w:val="002B7B5A"/>
    <w:rsid w:val="002C6775"/>
    <w:rsid w:val="002D0C3F"/>
    <w:rsid w:val="002D3669"/>
    <w:rsid w:val="002D4ECD"/>
    <w:rsid w:val="002D599D"/>
    <w:rsid w:val="002D7D8B"/>
    <w:rsid w:val="002E6F78"/>
    <w:rsid w:val="002F28C6"/>
    <w:rsid w:val="003018B0"/>
    <w:rsid w:val="0030339B"/>
    <w:rsid w:val="00305999"/>
    <w:rsid w:val="0031217D"/>
    <w:rsid w:val="00315821"/>
    <w:rsid w:val="00316791"/>
    <w:rsid w:val="00320DDF"/>
    <w:rsid w:val="00325E6A"/>
    <w:rsid w:val="00333BA8"/>
    <w:rsid w:val="003356DF"/>
    <w:rsid w:val="00336DDD"/>
    <w:rsid w:val="003411DB"/>
    <w:rsid w:val="00351F36"/>
    <w:rsid w:val="0035300C"/>
    <w:rsid w:val="00354E89"/>
    <w:rsid w:val="003570A2"/>
    <w:rsid w:val="00360774"/>
    <w:rsid w:val="003609C2"/>
    <w:rsid w:val="00361E73"/>
    <w:rsid w:val="0036240A"/>
    <w:rsid w:val="00366CA3"/>
    <w:rsid w:val="00377D85"/>
    <w:rsid w:val="003972B3"/>
    <w:rsid w:val="003A3A6D"/>
    <w:rsid w:val="003A55D9"/>
    <w:rsid w:val="003A577C"/>
    <w:rsid w:val="003B2E96"/>
    <w:rsid w:val="003B43CA"/>
    <w:rsid w:val="003B5096"/>
    <w:rsid w:val="003D16F2"/>
    <w:rsid w:val="003D4E22"/>
    <w:rsid w:val="003E549B"/>
    <w:rsid w:val="003F30EB"/>
    <w:rsid w:val="00400C54"/>
    <w:rsid w:val="00401DE3"/>
    <w:rsid w:val="00402BF2"/>
    <w:rsid w:val="004030D4"/>
    <w:rsid w:val="004049EC"/>
    <w:rsid w:val="004120FC"/>
    <w:rsid w:val="004129DF"/>
    <w:rsid w:val="00416F98"/>
    <w:rsid w:val="0041728C"/>
    <w:rsid w:val="00417933"/>
    <w:rsid w:val="00422A5B"/>
    <w:rsid w:val="00424003"/>
    <w:rsid w:val="00430FB7"/>
    <w:rsid w:val="00432BA1"/>
    <w:rsid w:val="00440774"/>
    <w:rsid w:val="00446C9B"/>
    <w:rsid w:val="00452F99"/>
    <w:rsid w:val="0045420F"/>
    <w:rsid w:val="0045562E"/>
    <w:rsid w:val="00457B25"/>
    <w:rsid w:val="00461234"/>
    <w:rsid w:val="0046173B"/>
    <w:rsid w:val="00466268"/>
    <w:rsid w:val="00466BD8"/>
    <w:rsid w:val="00472D0B"/>
    <w:rsid w:val="004736EB"/>
    <w:rsid w:val="004871C4"/>
    <w:rsid w:val="00487A55"/>
    <w:rsid w:val="00492A2A"/>
    <w:rsid w:val="00493432"/>
    <w:rsid w:val="00495E03"/>
    <w:rsid w:val="004A220C"/>
    <w:rsid w:val="004A498C"/>
    <w:rsid w:val="004B2016"/>
    <w:rsid w:val="004B2ADD"/>
    <w:rsid w:val="004B2BB7"/>
    <w:rsid w:val="004B35F1"/>
    <w:rsid w:val="004C0044"/>
    <w:rsid w:val="004C474C"/>
    <w:rsid w:val="004D2D23"/>
    <w:rsid w:val="004D37F3"/>
    <w:rsid w:val="004E0E85"/>
    <w:rsid w:val="004E56D8"/>
    <w:rsid w:val="004F1B44"/>
    <w:rsid w:val="004F2E79"/>
    <w:rsid w:val="00503091"/>
    <w:rsid w:val="00504847"/>
    <w:rsid w:val="00504BD6"/>
    <w:rsid w:val="00510249"/>
    <w:rsid w:val="00511B4E"/>
    <w:rsid w:val="005166F1"/>
    <w:rsid w:val="005170AF"/>
    <w:rsid w:val="00517812"/>
    <w:rsid w:val="0052266C"/>
    <w:rsid w:val="00530B4E"/>
    <w:rsid w:val="005356BB"/>
    <w:rsid w:val="00537A2B"/>
    <w:rsid w:val="00576EA8"/>
    <w:rsid w:val="00580AB0"/>
    <w:rsid w:val="005926EF"/>
    <w:rsid w:val="0059555D"/>
    <w:rsid w:val="005958D7"/>
    <w:rsid w:val="005969D5"/>
    <w:rsid w:val="005A1C2A"/>
    <w:rsid w:val="005A3272"/>
    <w:rsid w:val="005A40F6"/>
    <w:rsid w:val="005A4918"/>
    <w:rsid w:val="005A7772"/>
    <w:rsid w:val="005B336C"/>
    <w:rsid w:val="005C732C"/>
    <w:rsid w:val="005C7E77"/>
    <w:rsid w:val="005D1359"/>
    <w:rsid w:val="005D18A6"/>
    <w:rsid w:val="005D4913"/>
    <w:rsid w:val="005D4BF7"/>
    <w:rsid w:val="005E551B"/>
    <w:rsid w:val="005E6F70"/>
    <w:rsid w:val="005F1F18"/>
    <w:rsid w:val="005F4323"/>
    <w:rsid w:val="00607DD2"/>
    <w:rsid w:val="00610CA5"/>
    <w:rsid w:val="00616B98"/>
    <w:rsid w:val="00623F9E"/>
    <w:rsid w:val="006244F1"/>
    <w:rsid w:val="00625B8E"/>
    <w:rsid w:val="0062704C"/>
    <w:rsid w:val="00627F1B"/>
    <w:rsid w:val="006325AD"/>
    <w:rsid w:val="006339FB"/>
    <w:rsid w:val="006342D1"/>
    <w:rsid w:val="00634513"/>
    <w:rsid w:val="006357C1"/>
    <w:rsid w:val="00636AD0"/>
    <w:rsid w:val="00636EDA"/>
    <w:rsid w:val="00640265"/>
    <w:rsid w:val="0064601A"/>
    <w:rsid w:val="00650290"/>
    <w:rsid w:val="00652864"/>
    <w:rsid w:val="0065738C"/>
    <w:rsid w:val="0066723A"/>
    <w:rsid w:val="00670F1D"/>
    <w:rsid w:val="00671B9D"/>
    <w:rsid w:val="00676762"/>
    <w:rsid w:val="0068246D"/>
    <w:rsid w:val="00696A5C"/>
    <w:rsid w:val="006A5ABF"/>
    <w:rsid w:val="006A6F6B"/>
    <w:rsid w:val="006B0C99"/>
    <w:rsid w:val="006B556D"/>
    <w:rsid w:val="006C49FE"/>
    <w:rsid w:val="006C4E4B"/>
    <w:rsid w:val="006C6C66"/>
    <w:rsid w:val="006D36C2"/>
    <w:rsid w:val="006D5023"/>
    <w:rsid w:val="006D6D83"/>
    <w:rsid w:val="006D710F"/>
    <w:rsid w:val="006E19CE"/>
    <w:rsid w:val="006E37B2"/>
    <w:rsid w:val="006E3A9E"/>
    <w:rsid w:val="006E46A1"/>
    <w:rsid w:val="006E4B02"/>
    <w:rsid w:val="006E6D69"/>
    <w:rsid w:val="006F0AF8"/>
    <w:rsid w:val="006F30B2"/>
    <w:rsid w:val="00700C6B"/>
    <w:rsid w:val="00703538"/>
    <w:rsid w:val="00711817"/>
    <w:rsid w:val="00712BE6"/>
    <w:rsid w:val="00714029"/>
    <w:rsid w:val="00714EB2"/>
    <w:rsid w:val="0071523E"/>
    <w:rsid w:val="00726021"/>
    <w:rsid w:val="00743570"/>
    <w:rsid w:val="00747793"/>
    <w:rsid w:val="00751789"/>
    <w:rsid w:val="00753A99"/>
    <w:rsid w:val="007552C9"/>
    <w:rsid w:val="0075757B"/>
    <w:rsid w:val="0076392E"/>
    <w:rsid w:val="00773572"/>
    <w:rsid w:val="00773BED"/>
    <w:rsid w:val="007801A7"/>
    <w:rsid w:val="00780EFC"/>
    <w:rsid w:val="00781C4E"/>
    <w:rsid w:val="007832CD"/>
    <w:rsid w:val="007874D1"/>
    <w:rsid w:val="0079055B"/>
    <w:rsid w:val="00792F11"/>
    <w:rsid w:val="00793A8A"/>
    <w:rsid w:val="00794205"/>
    <w:rsid w:val="00794EEF"/>
    <w:rsid w:val="00796E67"/>
    <w:rsid w:val="00797E13"/>
    <w:rsid w:val="007A26DC"/>
    <w:rsid w:val="007A4F09"/>
    <w:rsid w:val="007B1153"/>
    <w:rsid w:val="007B16D0"/>
    <w:rsid w:val="007B16F2"/>
    <w:rsid w:val="007B1847"/>
    <w:rsid w:val="007B1FD7"/>
    <w:rsid w:val="007B28A0"/>
    <w:rsid w:val="007B29FB"/>
    <w:rsid w:val="007B4FDC"/>
    <w:rsid w:val="007C02C7"/>
    <w:rsid w:val="007C3AF5"/>
    <w:rsid w:val="007D0064"/>
    <w:rsid w:val="007D0719"/>
    <w:rsid w:val="007D5B16"/>
    <w:rsid w:val="007E3DD3"/>
    <w:rsid w:val="007E4828"/>
    <w:rsid w:val="007F4DDA"/>
    <w:rsid w:val="007F7AAA"/>
    <w:rsid w:val="00802D21"/>
    <w:rsid w:val="00806019"/>
    <w:rsid w:val="0081008B"/>
    <w:rsid w:val="0081336A"/>
    <w:rsid w:val="00814461"/>
    <w:rsid w:val="008176DF"/>
    <w:rsid w:val="00820EEC"/>
    <w:rsid w:val="0082553A"/>
    <w:rsid w:val="008257CE"/>
    <w:rsid w:val="00826F77"/>
    <w:rsid w:val="00833422"/>
    <w:rsid w:val="00834254"/>
    <w:rsid w:val="00835B2D"/>
    <w:rsid w:val="00841DF9"/>
    <w:rsid w:val="00844E2C"/>
    <w:rsid w:val="008456CA"/>
    <w:rsid w:val="008516FE"/>
    <w:rsid w:val="00863992"/>
    <w:rsid w:val="00865BD1"/>
    <w:rsid w:val="00867ABF"/>
    <w:rsid w:val="008734D9"/>
    <w:rsid w:val="00873987"/>
    <w:rsid w:val="0087405B"/>
    <w:rsid w:val="00875A61"/>
    <w:rsid w:val="008775DE"/>
    <w:rsid w:val="0087774F"/>
    <w:rsid w:val="00880E56"/>
    <w:rsid w:val="008841D5"/>
    <w:rsid w:val="00885D31"/>
    <w:rsid w:val="00896B19"/>
    <w:rsid w:val="008A68D7"/>
    <w:rsid w:val="008A7A4B"/>
    <w:rsid w:val="008B077B"/>
    <w:rsid w:val="008B0FDB"/>
    <w:rsid w:val="008C1E78"/>
    <w:rsid w:val="008D0164"/>
    <w:rsid w:val="008D1187"/>
    <w:rsid w:val="008D133D"/>
    <w:rsid w:val="008E464C"/>
    <w:rsid w:val="008E6497"/>
    <w:rsid w:val="008F023B"/>
    <w:rsid w:val="008F2FEF"/>
    <w:rsid w:val="008F31EB"/>
    <w:rsid w:val="008F3931"/>
    <w:rsid w:val="008F4B56"/>
    <w:rsid w:val="008F6795"/>
    <w:rsid w:val="0090165E"/>
    <w:rsid w:val="00902B70"/>
    <w:rsid w:val="00903685"/>
    <w:rsid w:val="00904A5E"/>
    <w:rsid w:val="009103BE"/>
    <w:rsid w:val="009135BF"/>
    <w:rsid w:val="00915911"/>
    <w:rsid w:val="00920A0C"/>
    <w:rsid w:val="00923EE3"/>
    <w:rsid w:val="00926119"/>
    <w:rsid w:val="009264F5"/>
    <w:rsid w:val="0092793A"/>
    <w:rsid w:val="009318EE"/>
    <w:rsid w:val="00936905"/>
    <w:rsid w:val="00944982"/>
    <w:rsid w:val="00947B9E"/>
    <w:rsid w:val="00950461"/>
    <w:rsid w:val="009538BA"/>
    <w:rsid w:val="00953B51"/>
    <w:rsid w:val="009611F5"/>
    <w:rsid w:val="009647B6"/>
    <w:rsid w:val="00964DDB"/>
    <w:rsid w:val="0096668B"/>
    <w:rsid w:val="00970692"/>
    <w:rsid w:val="00971E78"/>
    <w:rsid w:val="00972329"/>
    <w:rsid w:val="009755B2"/>
    <w:rsid w:val="009943B5"/>
    <w:rsid w:val="0099483F"/>
    <w:rsid w:val="00997FAC"/>
    <w:rsid w:val="009A1FB9"/>
    <w:rsid w:val="009A65FE"/>
    <w:rsid w:val="009B0FE1"/>
    <w:rsid w:val="009B0FE8"/>
    <w:rsid w:val="009B62EA"/>
    <w:rsid w:val="009B6E44"/>
    <w:rsid w:val="009C526E"/>
    <w:rsid w:val="009C6391"/>
    <w:rsid w:val="009C6AAB"/>
    <w:rsid w:val="009C6DE0"/>
    <w:rsid w:val="009C754C"/>
    <w:rsid w:val="009D2EBF"/>
    <w:rsid w:val="009D746E"/>
    <w:rsid w:val="009F2864"/>
    <w:rsid w:val="00A00870"/>
    <w:rsid w:val="00A03411"/>
    <w:rsid w:val="00A04823"/>
    <w:rsid w:val="00A0588E"/>
    <w:rsid w:val="00A12559"/>
    <w:rsid w:val="00A13B58"/>
    <w:rsid w:val="00A13B91"/>
    <w:rsid w:val="00A20381"/>
    <w:rsid w:val="00A23699"/>
    <w:rsid w:val="00A259B7"/>
    <w:rsid w:val="00A25CC6"/>
    <w:rsid w:val="00A309D1"/>
    <w:rsid w:val="00A359B8"/>
    <w:rsid w:val="00A36B28"/>
    <w:rsid w:val="00A4211F"/>
    <w:rsid w:val="00A47E1E"/>
    <w:rsid w:val="00A51197"/>
    <w:rsid w:val="00A5245D"/>
    <w:rsid w:val="00A55321"/>
    <w:rsid w:val="00A65813"/>
    <w:rsid w:val="00A66FB0"/>
    <w:rsid w:val="00A6755C"/>
    <w:rsid w:val="00A7475E"/>
    <w:rsid w:val="00A770AC"/>
    <w:rsid w:val="00A806E7"/>
    <w:rsid w:val="00A82121"/>
    <w:rsid w:val="00A82943"/>
    <w:rsid w:val="00A831BF"/>
    <w:rsid w:val="00A863CB"/>
    <w:rsid w:val="00A8708C"/>
    <w:rsid w:val="00A87541"/>
    <w:rsid w:val="00A9265C"/>
    <w:rsid w:val="00A97D07"/>
    <w:rsid w:val="00AA0884"/>
    <w:rsid w:val="00AA2CA9"/>
    <w:rsid w:val="00AA6069"/>
    <w:rsid w:val="00AA7D26"/>
    <w:rsid w:val="00AB1E3C"/>
    <w:rsid w:val="00AB251A"/>
    <w:rsid w:val="00AC3766"/>
    <w:rsid w:val="00AC3874"/>
    <w:rsid w:val="00AC79A0"/>
    <w:rsid w:val="00AD3984"/>
    <w:rsid w:val="00AD3FC1"/>
    <w:rsid w:val="00AD4E38"/>
    <w:rsid w:val="00AD5697"/>
    <w:rsid w:val="00AE33E0"/>
    <w:rsid w:val="00AE5999"/>
    <w:rsid w:val="00AF00B8"/>
    <w:rsid w:val="00AF1596"/>
    <w:rsid w:val="00AF258A"/>
    <w:rsid w:val="00AF32AA"/>
    <w:rsid w:val="00AF39CD"/>
    <w:rsid w:val="00AF47D3"/>
    <w:rsid w:val="00AF5D2B"/>
    <w:rsid w:val="00B00912"/>
    <w:rsid w:val="00B00E39"/>
    <w:rsid w:val="00B06482"/>
    <w:rsid w:val="00B1078A"/>
    <w:rsid w:val="00B11BE3"/>
    <w:rsid w:val="00B1342B"/>
    <w:rsid w:val="00B14037"/>
    <w:rsid w:val="00B17A1F"/>
    <w:rsid w:val="00B22BCF"/>
    <w:rsid w:val="00B23EC6"/>
    <w:rsid w:val="00B26A8D"/>
    <w:rsid w:val="00B26CC7"/>
    <w:rsid w:val="00B305DE"/>
    <w:rsid w:val="00B32BED"/>
    <w:rsid w:val="00B334C7"/>
    <w:rsid w:val="00B42B7F"/>
    <w:rsid w:val="00B5289B"/>
    <w:rsid w:val="00B626EF"/>
    <w:rsid w:val="00B65733"/>
    <w:rsid w:val="00B7143E"/>
    <w:rsid w:val="00B75118"/>
    <w:rsid w:val="00B772E1"/>
    <w:rsid w:val="00B8122D"/>
    <w:rsid w:val="00B81726"/>
    <w:rsid w:val="00B90887"/>
    <w:rsid w:val="00B9656D"/>
    <w:rsid w:val="00BA0C16"/>
    <w:rsid w:val="00BA4302"/>
    <w:rsid w:val="00BA5F70"/>
    <w:rsid w:val="00BB2E2C"/>
    <w:rsid w:val="00BB756A"/>
    <w:rsid w:val="00BC7B11"/>
    <w:rsid w:val="00BD373B"/>
    <w:rsid w:val="00BD4EE4"/>
    <w:rsid w:val="00BE0ADD"/>
    <w:rsid w:val="00BE47C2"/>
    <w:rsid w:val="00BE5D92"/>
    <w:rsid w:val="00BE679D"/>
    <w:rsid w:val="00BE7EB0"/>
    <w:rsid w:val="00BF2BA1"/>
    <w:rsid w:val="00BF4C72"/>
    <w:rsid w:val="00BF65C1"/>
    <w:rsid w:val="00BF7910"/>
    <w:rsid w:val="00C03DD5"/>
    <w:rsid w:val="00C07C82"/>
    <w:rsid w:val="00C07E9E"/>
    <w:rsid w:val="00C10A4F"/>
    <w:rsid w:val="00C1384F"/>
    <w:rsid w:val="00C14DDC"/>
    <w:rsid w:val="00C179DB"/>
    <w:rsid w:val="00C22329"/>
    <w:rsid w:val="00C370C0"/>
    <w:rsid w:val="00C37776"/>
    <w:rsid w:val="00C42279"/>
    <w:rsid w:val="00C44141"/>
    <w:rsid w:val="00C47CB4"/>
    <w:rsid w:val="00C47D27"/>
    <w:rsid w:val="00C53005"/>
    <w:rsid w:val="00C536BF"/>
    <w:rsid w:val="00C53F00"/>
    <w:rsid w:val="00C541A2"/>
    <w:rsid w:val="00C542FC"/>
    <w:rsid w:val="00C554F8"/>
    <w:rsid w:val="00C562A6"/>
    <w:rsid w:val="00C71401"/>
    <w:rsid w:val="00C71D5D"/>
    <w:rsid w:val="00C72FCC"/>
    <w:rsid w:val="00C73A8A"/>
    <w:rsid w:val="00C76218"/>
    <w:rsid w:val="00C80A9E"/>
    <w:rsid w:val="00C87331"/>
    <w:rsid w:val="00CA2024"/>
    <w:rsid w:val="00CA3F6F"/>
    <w:rsid w:val="00CA5D41"/>
    <w:rsid w:val="00CB0D78"/>
    <w:rsid w:val="00CB27EA"/>
    <w:rsid w:val="00CC110F"/>
    <w:rsid w:val="00CC244A"/>
    <w:rsid w:val="00CC4345"/>
    <w:rsid w:val="00CC7950"/>
    <w:rsid w:val="00CD05B4"/>
    <w:rsid w:val="00CD3EA3"/>
    <w:rsid w:val="00CD575A"/>
    <w:rsid w:val="00CD6ADE"/>
    <w:rsid w:val="00CF220F"/>
    <w:rsid w:val="00D0300C"/>
    <w:rsid w:val="00D04EB2"/>
    <w:rsid w:val="00D11019"/>
    <w:rsid w:val="00D15151"/>
    <w:rsid w:val="00D21974"/>
    <w:rsid w:val="00D25917"/>
    <w:rsid w:val="00D313C1"/>
    <w:rsid w:val="00D365EE"/>
    <w:rsid w:val="00D4019D"/>
    <w:rsid w:val="00D42317"/>
    <w:rsid w:val="00D50F50"/>
    <w:rsid w:val="00D630FC"/>
    <w:rsid w:val="00D66F66"/>
    <w:rsid w:val="00D704B8"/>
    <w:rsid w:val="00D73F4D"/>
    <w:rsid w:val="00D759B2"/>
    <w:rsid w:val="00D80C11"/>
    <w:rsid w:val="00D80EB3"/>
    <w:rsid w:val="00D82741"/>
    <w:rsid w:val="00D82870"/>
    <w:rsid w:val="00D82AC2"/>
    <w:rsid w:val="00D852C0"/>
    <w:rsid w:val="00D86FEC"/>
    <w:rsid w:val="00D94BF6"/>
    <w:rsid w:val="00DA3089"/>
    <w:rsid w:val="00DA3982"/>
    <w:rsid w:val="00DB234A"/>
    <w:rsid w:val="00DB3C85"/>
    <w:rsid w:val="00DB6BA4"/>
    <w:rsid w:val="00DB6C4B"/>
    <w:rsid w:val="00DC2D60"/>
    <w:rsid w:val="00DC54C3"/>
    <w:rsid w:val="00DD1FC6"/>
    <w:rsid w:val="00DD2DFB"/>
    <w:rsid w:val="00DF2096"/>
    <w:rsid w:val="00DF2274"/>
    <w:rsid w:val="00DF67AD"/>
    <w:rsid w:val="00DF6BD2"/>
    <w:rsid w:val="00E10DCE"/>
    <w:rsid w:val="00E1118A"/>
    <w:rsid w:val="00E13A9A"/>
    <w:rsid w:val="00E228F1"/>
    <w:rsid w:val="00E24372"/>
    <w:rsid w:val="00E36388"/>
    <w:rsid w:val="00E36A4D"/>
    <w:rsid w:val="00E37465"/>
    <w:rsid w:val="00E37984"/>
    <w:rsid w:val="00E45F96"/>
    <w:rsid w:val="00E5168E"/>
    <w:rsid w:val="00E5434D"/>
    <w:rsid w:val="00E549C5"/>
    <w:rsid w:val="00E54DF7"/>
    <w:rsid w:val="00E567A3"/>
    <w:rsid w:val="00E65B99"/>
    <w:rsid w:val="00E709CC"/>
    <w:rsid w:val="00E7264F"/>
    <w:rsid w:val="00E7770C"/>
    <w:rsid w:val="00E81DF9"/>
    <w:rsid w:val="00E920D9"/>
    <w:rsid w:val="00E97A4F"/>
    <w:rsid w:val="00EA66AF"/>
    <w:rsid w:val="00EB1D37"/>
    <w:rsid w:val="00EB2EF5"/>
    <w:rsid w:val="00EB62C5"/>
    <w:rsid w:val="00EC6ADB"/>
    <w:rsid w:val="00EC71CB"/>
    <w:rsid w:val="00EC7FBC"/>
    <w:rsid w:val="00ED11A1"/>
    <w:rsid w:val="00ED5117"/>
    <w:rsid w:val="00EE0EF7"/>
    <w:rsid w:val="00EF0179"/>
    <w:rsid w:val="00EF6C93"/>
    <w:rsid w:val="00F12CB4"/>
    <w:rsid w:val="00F1770E"/>
    <w:rsid w:val="00F17D88"/>
    <w:rsid w:val="00F20BFF"/>
    <w:rsid w:val="00F31776"/>
    <w:rsid w:val="00F31790"/>
    <w:rsid w:val="00F402C9"/>
    <w:rsid w:val="00F45326"/>
    <w:rsid w:val="00F47DF9"/>
    <w:rsid w:val="00F50693"/>
    <w:rsid w:val="00F51B4C"/>
    <w:rsid w:val="00F53D06"/>
    <w:rsid w:val="00F6147C"/>
    <w:rsid w:val="00F61B2E"/>
    <w:rsid w:val="00F63152"/>
    <w:rsid w:val="00F7185B"/>
    <w:rsid w:val="00F73352"/>
    <w:rsid w:val="00F75A44"/>
    <w:rsid w:val="00F76AA6"/>
    <w:rsid w:val="00F824EB"/>
    <w:rsid w:val="00F82C9E"/>
    <w:rsid w:val="00F8599D"/>
    <w:rsid w:val="00F85B14"/>
    <w:rsid w:val="00F90856"/>
    <w:rsid w:val="00F95B85"/>
    <w:rsid w:val="00FA2548"/>
    <w:rsid w:val="00FA47F3"/>
    <w:rsid w:val="00FA4E52"/>
    <w:rsid w:val="00FA60A7"/>
    <w:rsid w:val="00FB61A6"/>
    <w:rsid w:val="00FC16C0"/>
    <w:rsid w:val="00FC3819"/>
    <w:rsid w:val="00FC49E3"/>
    <w:rsid w:val="00FC4AF7"/>
    <w:rsid w:val="00FC53F2"/>
    <w:rsid w:val="00FD47BF"/>
    <w:rsid w:val="00FD6659"/>
    <w:rsid w:val="00FD7561"/>
    <w:rsid w:val="00FE154D"/>
    <w:rsid w:val="00FE22F3"/>
    <w:rsid w:val="00FE2CED"/>
    <w:rsid w:val="00FE4305"/>
    <w:rsid w:val="00FE6F24"/>
    <w:rsid w:val="00FF1913"/>
    <w:rsid w:val="00FF2DA3"/>
    <w:rsid w:val="00FF37B1"/>
    <w:rsid w:val="00FF60E0"/>
    <w:rsid w:val="392365E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18E0AC84"/>
  <w15:docId w15:val="{1A7AF789-D71C-4C2A-8A59-C32B128EF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4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0F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0FDB"/>
  </w:style>
  <w:style w:type="paragraph" w:styleId="Footer">
    <w:name w:val="footer"/>
    <w:basedOn w:val="Normal"/>
    <w:link w:val="FooterChar"/>
    <w:uiPriority w:val="99"/>
    <w:unhideWhenUsed/>
    <w:rsid w:val="008B0F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0FDB"/>
  </w:style>
  <w:style w:type="table" w:styleId="TableGrid">
    <w:name w:val="Table Grid"/>
    <w:basedOn w:val="TableNormal"/>
    <w:uiPriority w:val="59"/>
    <w:rsid w:val="008B0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A49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4918"/>
    <w:rPr>
      <w:rFonts w:ascii="Segoe UI" w:hAnsi="Segoe UI" w:cs="Segoe UI"/>
      <w:sz w:val="18"/>
      <w:szCs w:val="18"/>
    </w:rPr>
  </w:style>
  <w:style w:type="paragraph" w:styleId="ListParagraph">
    <w:name w:val="List Paragraph"/>
    <w:basedOn w:val="Normal"/>
    <w:uiPriority w:val="34"/>
    <w:qFormat/>
    <w:rsid w:val="006A6F6B"/>
    <w:pPr>
      <w:spacing w:after="0" w:line="240" w:lineRule="auto"/>
      <w:ind w:left="720"/>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unhideWhenUsed/>
    <w:rsid w:val="00BA4302"/>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BA4302"/>
    <w:rPr>
      <w:rFonts w:ascii="Calibri" w:hAnsi="Calibri"/>
      <w:szCs w:val="21"/>
    </w:rPr>
  </w:style>
  <w:style w:type="paragraph" w:styleId="ListBullet">
    <w:name w:val="List Bullet"/>
    <w:basedOn w:val="Normal"/>
    <w:uiPriority w:val="99"/>
    <w:unhideWhenUsed/>
    <w:rsid w:val="000133F9"/>
    <w:pPr>
      <w:numPr>
        <w:numId w:val="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4875891">
      <w:bodyDiv w:val="1"/>
      <w:marLeft w:val="0"/>
      <w:marRight w:val="0"/>
      <w:marTop w:val="0"/>
      <w:marBottom w:val="0"/>
      <w:divBdr>
        <w:top w:val="none" w:sz="0" w:space="0" w:color="auto"/>
        <w:left w:val="none" w:sz="0" w:space="0" w:color="auto"/>
        <w:bottom w:val="none" w:sz="0" w:space="0" w:color="auto"/>
        <w:right w:val="none" w:sz="0" w:space="0" w:color="auto"/>
      </w:divBdr>
    </w:div>
    <w:div w:id="1631784110">
      <w:bodyDiv w:val="1"/>
      <w:marLeft w:val="0"/>
      <w:marRight w:val="0"/>
      <w:marTop w:val="0"/>
      <w:marBottom w:val="0"/>
      <w:divBdr>
        <w:top w:val="none" w:sz="0" w:space="0" w:color="auto"/>
        <w:left w:val="none" w:sz="0" w:space="0" w:color="auto"/>
        <w:bottom w:val="none" w:sz="0" w:space="0" w:color="auto"/>
        <w:right w:val="none" w:sz="0" w:space="0" w:color="auto"/>
      </w:divBdr>
    </w:div>
    <w:div w:id="1800875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Word_Document.docx"/><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pport\Documents\Custom%20Office%20Templates\BTC%20Ltd%20Agend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A69C31C102A147BAECC1DCE65BBDDE" ma:contentTypeVersion="8" ma:contentTypeDescription="Create a new document." ma:contentTypeScope="" ma:versionID="ed513456b66ac47dac050212ee57faba">
  <xsd:schema xmlns:xsd="http://www.w3.org/2001/XMLSchema" xmlns:xs="http://www.w3.org/2001/XMLSchema" xmlns:p="http://schemas.microsoft.com/office/2006/metadata/properties" xmlns:ns2="191b5060-0bca-4aee-a88d-fe0ab4669498" xmlns:ns3="c95c5462-e888-4656-9662-049ab40fef85" targetNamespace="http://schemas.microsoft.com/office/2006/metadata/properties" ma:root="true" ma:fieldsID="2fe0cde82f4049cdfe258f85d50d44a4" ns2:_="" ns3:_="">
    <xsd:import namespace="191b5060-0bca-4aee-a88d-fe0ab4669498"/>
    <xsd:import namespace="c95c5462-e888-4656-9662-049ab40fef8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1b5060-0bca-4aee-a88d-fe0ab466949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5c5462-e888-4656-9662-049ab40fef8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F10D02-6062-4F3C-84C4-FFDEA68957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1b5060-0bca-4aee-a88d-fe0ab4669498"/>
    <ds:schemaRef ds:uri="c95c5462-e888-4656-9662-049ab40fef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972954-74BB-41A2-BC20-1C410B052BBA}">
  <ds:schemaRefs>
    <ds:schemaRef ds:uri="http://purl.org/dc/dcmitype/"/>
    <ds:schemaRef ds:uri="http://schemas.microsoft.com/office/infopath/2007/PartnerControls"/>
    <ds:schemaRef ds:uri="http://purl.org/dc/elements/1.1/"/>
    <ds:schemaRef ds:uri="http://schemas.microsoft.com/office/2006/metadata/properties"/>
    <ds:schemaRef ds:uri="191b5060-0bca-4aee-a88d-fe0ab4669498"/>
    <ds:schemaRef ds:uri="http://schemas.microsoft.com/office/2006/documentManagement/types"/>
    <ds:schemaRef ds:uri="http://purl.org/dc/terms/"/>
    <ds:schemaRef ds:uri="http://schemas.openxmlformats.org/package/2006/metadata/core-properties"/>
    <ds:schemaRef ds:uri="c95c5462-e888-4656-9662-049ab40fef85"/>
    <ds:schemaRef ds:uri="http://www.w3.org/XML/1998/namespace"/>
  </ds:schemaRefs>
</ds:datastoreItem>
</file>

<file path=customXml/itemProps3.xml><?xml version="1.0" encoding="utf-8"?>
<ds:datastoreItem xmlns:ds="http://schemas.openxmlformats.org/officeDocument/2006/customXml" ds:itemID="{67618796-EAC7-4349-A119-B8B53022A7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BTC Ltd Agenda</Template>
  <TotalTime>67</TotalTime>
  <Pages>4</Pages>
  <Words>742</Words>
  <Characters>4231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Support</dc:creator>
  <cp:keywords/>
  <dc:description/>
  <cp:lastModifiedBy>Trevor Nicholls</cp:lastModifiedBy>
  <cp:revision>6</cp:revision>
  <cp:lastPrinted>2017-11-13T03:40:00Z</cp:lastPrinted>
  <dcterms:created xsi:type="dcterms:W3CDTF">2019-04-14T14:57:00Z</dcterms:created>
  <dcterms:modified xsi:type="dcterms:W3CDTF">2019-05-12T11:21:00Z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0x0101002FA69C31C102A147BAECC1DCE65BBDDE</vt:lpwstr>
  </property>
  <property fmtid="{D5CDD505-2E9C-101B-9397-08002B2CF9AE}" pid="3" name="AuthorIds_UIVersion_512">
    <vt:lpwstr>18</vt:lpwstr>
  </property>
</Properties>
</file>