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5920" w:type="dxa"/>
        <w:tblInd w:w="-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920"/>
      </w:tblGrid>
      <w:tr w:rsidR="00CD6ADE" w:rsidRPr="00212959" w14:paraId="47BEFBAF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247215E7" w14:textId="60B50551" w:rsidR="00CD6ADE" w:rsidRPr="00592CB3" w:rsidRDefault="00273646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Minutes</w:t>
            </w:r>
            <w:r w:rsidR="00CD6ADE" w:rsidRPr="00592CB3">
              <w:rPr>
                <w:rFonts w:ascii="Arial" w:hAnsi="Arial" w:cs="Arial"/>
                <w:b/>
                <w:szCs w:val="28"/>
              </w:rPr>
              <w:t>:</w:t>
            </w:r>
            <w:r w:rsidR="006E37B2" w:rsidRPr="00592CB3">
              <w:rPr>
                <w:rFonts w:ascii="Arial" w:hAnsi="Arial" w:cs="Arial"/>
                <w:b/>
                <w:szCs w:val="28"/>
              </w:rPr>
              <w:tab/>
            </w:r>
            <w:r w:rsidR="006E37B2" w:rsidRPr="00592CB3">
              <w:rPr>
                <w:rFonts w:ascii="Arial" w:hAnsi="Arial" w:cs="Arial"/>
                <w:b/>
                <w:szCs w:val="28"/>
              </w:rPr>
              <w:tab/>
            </w:r>
            <w:r w:rsidR="001547A6" w:rsidRPr="00592CB3">
              <w:rPr>
                <w:rFonts w:ascii="Arial" w:hAnsi="Arial" w:cs="Arial"/>
                <w:szCs w:val="28"/>
              </w:rPr>
              <w:t>BTC L</w:t>
            </w:r>
            <w:r w:rsidR="004E4298" w:rsidRPr="00592CB3">
              <w:rPr>
                <w:rFonts w:ascii="Arial" w:hAnsi="Arial" w:cs="Arial"/>
                <w:szCs w:val="28"/>
              </w:rPr>
              <w:t xml:space="preserve">td </w:t>
            </w:r>
            <w:r w:rsidR="001547A6" w:rsidRPr="00592CB3">
              <w:rPr>
                <w:rFonts w:ascii="Arial" w:hAnsi="Arial" w:cs="Arial"/>
                <w:szCs w:val="28"/>
              </w:rPr>
              <w:t>AGM</w:t>
            </w:r>
          </w:p>
        </w:tc>
      </w:tr>
      <w:tr w:rsidR="00CD6ADE" w:rsidRPr="00212959" w14:paraId="602BB99D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04CA4E55" w14:textId="3C73358A" w:rsidR="00CD6ADE" w:rsidRPr="00592CB3" w:rsidRDefault="00CD6ADE" w:rsidP="00265770">
            <w:pPr>
              <w:spacing w:after="120" w:line="240" w:lineRule="auto"/>
              <w:rPr>
                <w:rFonts w:ascii="Arial" w:hAnsi="Arial" w:cs="Arial"/>
                <w:b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Meeting Date:</w:t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="00C55750" w:rsidRPr="00592CB3">
              <w:rPr>
                <w:rFonts w:ascii="Arial" w:hAnsi="Arial" w:cs="Arial"/>
                <w:szCs w:val="28"/>
              </w:rPr>
              <w:t xml:space="preserve">Wednesday </w:t>
            </w:r>
            <w:r w:rsidR="00D81B75" w:rsidRPr="00592CB3">
              <w:rPr>
                <w:rFonts w:ascii="Arial" w:hAnsi="Arial" w:cs="Arial"/>
                <w:szCs w:val="28"/>
              </w:rPr>
              <w:t>10</w:t>
            </w:r>
            <w:r w:rsidR="00D81B75" w:rsidRPr="00592CB3">
              <w:rPr>
                <w:rFonts w:ascii="Arial" w:hAnsi="Arial" w:cs="Arial"/>
                <w:szCs w:val="28"/>
                <w:vertAlign w:val="superscript"/>
              </w:rPr>
              <w:t>t</w:t>
            </w:r>
            <w:r w:rsidR="00095F02" w:rsidRPr="00592CB3">
              <w:rPr>
                <w:rFonts w:ascii="Arial" w:hAnsi="Arial" w:cs="Arial"/>
                <w:szCs w:val="28"/>
                <w:vertAlign w:val="superscript"/>
              </w:rPr>
              <w:t xml:space="preserve">h </w:t>
            </w:r>
            <w:r w:rsidR="00095F02" w:rsidRPr="00592CB3">
              <w:rPr>
                <w:rFonts w:ascii="Arial" w:hAnsi="Arial" w:cs="Arial"/>
                <w:szCs w:val="28"/>
              </w:rPr>
              <w:t>July</w:t>
            </w:r>
            <w:r w:rsidR="00D81B75" w:rsidRPr="00592CB3">
              <w:rPr>
                <w:rFonts w:ascii="Arial" w:hAnsi="Arial" w:cs="Arial"/>
                <w:szCs w:val="28"/>
              </w:rPr>
              <w:t xml:space="preserve"> 201</w:t>
            </w:r>
            <w:r w:rsidR="00095F02" w:rsidRPr="00592CB3">
              <w:rPr>
                <w:rFonts w:ascii="Arial" w:hAnsi="Arial" w:cs="Arial"/>
                <w:szCs w:val="28"/>
              </w:rPr>
              <w:t>9</w:t>
            </w:r>
          </w:p>
        </w:tc>
      </w:tr>
      <w:tr w:rsidR="00CD6ADE" w:rsidRPr="00212959" w14:paraId="33C727E9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087CB8B8" w14:textId="77777777" w:rsidR="00CD6ADE" w:rsidRPr="00592CB3" w:rsidRDefault="00CD6ADE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Location:</w:t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>Warwick Hilton</w:t>
            </w:r>
          </w:p>
        </w:tc>
      </w:tr>
      <w:tr w:rsidR="00CD6ADE" w:rsidRPr="00212959" w14:paraId="5AF0D743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7A52F0E7" w14:textId="7158F1D3" w:rsidR="00CD6ADE" w:rsidRPr="00592CB3" w:rsidRDefault="006E37B2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Time:</w:t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="00B54993" w:rsidRPr="00592CB3">
              <w:rPr>
                <w:rFonts w:ascii="Arial" w:hAnsi="Arial" w:cs="Arial"/>
                <w:bCs/>
                <w:szCs w:val="28"/>
              </w:rPr>
              <w:t>F</w:t>
            </w:r>
            <w:r w:rsidR="00D81B75" w:rsidRPr="00592CB3">
              <w:rPr>
                <w:rFonts w:ascii="Arial" w:hAnsi="Arial" w:cs="Arial"/>
                <w:szCs w:val="28"/>
              </w:rPr>
              <w:t>ollow</w:t>
            </w:r>
            <w:r w:rsidR="00B54993" w:rsidRPr="00592CB3">
              <w:rPr>
                <w:rFonts w:ascii="Arial" w:hAnsi="Arial" w:cs="Arial"/>
                <w:szCs w:val="28"/>
              </w:rPr>
              <w:t>ing</w:t>
            </w:r>
            <w:r w:rsidR="00D81B75" w:rsidRPr="00592CB3">
              <w:rPr>
                <w:rFonts w:ascii="Arial" w:hAnsi="Arial" w:cs="Arial"/>
                <w:szCs w:val="28"/>
              </w:rPr>
              <w:t xml:space="preserve"> BTC Ltd Board Meeting</w:t>
            </w:r>
          </w:p>
        </w:tc>
      </w:tr>
      <w:tr w:rsidR="00CD6ADE" w:rsidRPr="00212959" w14:paraId="292E024E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647EFD3B" w14:textId="0D761652" w:rsidR="00CD6ADE" w:rsidRDefault="00CD6ADE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Attendees:</w:t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 xml:space="preserve">Independent </w:t>
            </w:r>
            <w:r w:rsidRPr="00592CB3">
              <w:rPr>
                <w:rFonts w:ascii="Arial" w:hAnsi="Arial" w:cs="Arial"/>
                <w:szCs w:val="28"/>
              </w:rPr>
              <w:t>Non-Executiv</w:t>
            </w:r>
            <w:r w:rsidR="009C6AAB" w:rsidRPr="00592CB3">
              <w:rPr>
                <w:rFonts w:ascii="Arial" w:hAnsi="Arial" w:cs="Arial"/>
                <w:szCs w:val="28"/>
              </w:rPr>
              <w:t>e Chair (</w:t>
            </w:r>
            <w:r w:rsidR="00EC6ADB" w:rsidRPr="00592CB3">
              <w:rPr>
                <w:rFonts w:ascii="Arial" w:hAnsi="Arial" w:cs="Arial"/>
                <w:szCs w:val="28"/>
              </w:rPr>
              <w:t>Casting Vote):</w:t>
            </w:r>
            <w:r w:rsidR="00EC6ADB" w:rsidRPr="00592CB3">
              <w:rPr>
                <w:rFonts w:ascii="Arial" w:hAnsi="Arial" w:cs="Arial"/>
                <w:szCs w:val="28"/>
              </w:rPr>
              <w:tab/>
            </w:r>
            <w:r w:rsidR="00C33877" w:rsidRPr="00592CB3">
              <w:rPr>
                <w:rFonts w:ascii="Arial" w:hAnsi="Arial" w:cs="Arial"/>
                <w:szCs w:val="28"/>
              </w:rPr>
              <w:t>S Kirkland</w:t>
            </w:r>
          </w:p>
          <w:p w14:paraId="16B82EB3" w14:textId="68C47F36" w:rsidR="0054107A" w:rsidRPr="00592CB3" w:rsidRDefault="0054107A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>
              <w:rPr>
                <w:rFonts w:ascii="Arial" w:hAnsi="Arial" w:cs="Arial"/>
                <w:szCs w:val="28"/>
              </w:rPr>
              <w:tab/>
            </w:r>
            <w:r>
              <w:rPr>
                <w:rFonts w:ascii="Arial" w:hAnsi="Arial" w:cs="Arial"/>
                <w:szCs w:val="28"/>
              </w:rPr>
              <w:tab/>
            </w:r>
            <w:r>
              <w:rPr>
                <w:rFonts w:ascii="Arial" w:hAnsi="Arial" w:cs="Arial"/>
                <w:szCs w:val="28"/>
              </w:rPr>
              <w:tab/>
              <w:t>Independent Non-Executive Director (Voting):</w:t>
            </w:r>
            <w:r>
              <w:rPr>
                <w:rFonts w:ascii="Arial" w:hAnsi="Arial" w:cs="Arial"/>
                <w:szCs w:val="28"/>
              </w:rPr>
              <w:tab/>
              <w:t>T Humphries</w:t>
            </w:r>
          </w:p>
          <w:p w14:paraId="76C59CBE" w14:textId="330E04A3" w:rsidR="00CD6ADE" w:rsidRPr="00592CB3" w:rsidRDefault="00CD6ADE" w:rsidP="00B772E1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  <w:t>Non-Executive Directors (Voting):</w:t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ab/>
            </w:r>
            <w:r w:rsidR="00611529" w:rsidRPr="00592CB3">
              <w:rPr>
                <w:rFonts w:ascii="Arial" w:hAnsi="Arial" w:cs="Arial"/>
                <w:szCs w:val="28"/>
              </w:rPr>
              <w:t>L Heyes,, M Prewett, R Sergiew</w:t>
            </w:r>
          </w:p>
          <w:p w14:paraId="161B1CD6" w14:textId="69444ED6" w:rsidR="00CD6ADE" w:rsidRPr="00592CB3" w:rsidRDefault="00CD6ADE" w:rsidP="001547A6">
            <w:pPr>
              <w:spacing w:after="120" w:line="240" w:lineRule="auto"/>
              <w:rPr>
                <w:rFonts w:ascii="Arial" w:hAnsi="Arial" w:cs="Arial"/>
                <w:szCs w:val="28"/>
              </w:rPr>
            </w:pP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</w:r>
            <w:r w:rsidRPr="00592CB3">
              <w:rPr>
                <w:rFonts w:ascii="Arial" w:hAnsi="Arial" w:cs="Arial"/>
                <w:szCs w:val="28"/>
              </w:rPr>
              <w:tab/>
              <w:t>Executive Directo</w:t>
            </w:r>
            <w:r w:rsidR="006E37B2" w:rsidRPr="00592CB3">
              <w:rPr>
                <w:rFonts w:ascii="Arial" w:hAnsi="Arial" w:cs="Arial"/>
                <w:szCs w:val="28"/>
              </w:rPr>
              <w:t>rs (Non-Voting):</w:t>
            </w:r>
            <w:r w:rsidR="006E37B2" w:rsidRPr="00592CB3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ab/>
            </w:r>
            <w:r w:rsidR="0054107A">
              <w:rPr>
                <w:rFonts w:ascii="Arial" w:hAnsi="Arial" w:cs="Arial"/>
                <w:szCs w:val="28"/>
              </w:rPr>
              <w:tab/>
            </w:r>
            <w:r w:rsidR="00C33877" w:rsidRPr="00592CB3">
              <w:rPr>
                <w:rFonts w:ascii="Arial" w:hAnsi="Arial" w:cs="Arial"/>
                <w:szCs w:val="28"/>
              </w:rPr>
              <w:t>K Beddows, T Nicholls, K Walton</w:t>
            </w:r>
          </w:p>
        </w:tc>
      </w:tr>
      <w:tr w:rsidR="00CD6ADE" w:rsidRPr="00212959" w14:paraId="5D7B98EA" w14:textId="77777777" w:rsidTr="00CD6ADE">
        <w:tc>
          <w:tcPr>
            <w:tcW w:w="15920" w:type="dxa"/>
            <w:tcBorders>
              <w:top w:val="nil"/>
              <w:left w:val="nil"/>
              <w:bottom w:val="nil"/>
              <w:right w:val="nil"/>
            </w:tcBorders>
          </w:tcPr>
          <w:p w14:paraId="651B2587" w14:textId="3B086962" w:rsidR="00361E73" w:rsidRPr="00592CB3" w:rsidRDefault="00CD6ADE" w:rsidP="001547A6">
            <w:pPr>
              <w:spacing w:after="120" w:line="240" w:lineRule="auto"/>
              <w:rPr>
                <w:rFonts w:ascii="Arial" w:hAnsi="Arial" w:cs="Arial"/>
                <w:b/>
                <w:szCs w:val="28"/>
              </w:rPr>
            </w:pPr>
            <w:r w:rsidRPr="00592CB3">
              <w:rPr>
                <w:rFonts w:ascii="Arial" w:hAnsi="Arial" w:cs="Arial"/>
                <w:b/>
                <w:szCs w:val="28"/>
              </w:rPr>
              <w:t>Apologies:</w:t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Pr="00592CB3">
              <w:rPr>
                <w:rFonts w:ascii="Arial" w:hAnsi="Arial" w:cs="Arial"/>
                <w:b/>
                <w:szCs w:val="28"/>
              </w:rPr>
              <w:tab/>
            </w:r>
            <w:r w:rsidR="00456AA0" w:rsidRPr="00592CB3">
              <w:rPr>
                <w:rFonts w:ascii="Arial" w:hAnsi="Arial" w:cs="Arial"/>
                <w:bCs/>
                <w:szCs w:val="28"/>
              </w:rPr>
              <w:t>M Brunger</w:t>
            </w:r>
            <w:r w:rsidR="00D01FBF" w:rsidRPr="00592CB3">
              <w:rPr>
                <w:rFonts w:ascii="Arial" w:hAnsi="Arial" w:cs="Arial"/>
                <w:bCs/>
                <w:szCs w:val="28"/>
              </w:rPr>
              <w:t>, D Oliver</w:t>
            </w:r>
          </w:p>
        </w:tc>
      </w:tr>
    </w:tbl>
    <w:tbl>
      <w:tblPr>
        <w:tblStyle w:val="TableGrid"/>
        <w:tblW w:w="13897" w:type="dxa"/>
        <w:tblInd w:w="15" w:type="dxa"/>
        <w:tblLook w:val="04A0" w:firstRow="1" w:lastRow="0" w:firstColumn="1" w:lastColumn="0" w:noHBand="0" w:noVBand="1"/>
      </w:tblPr>
      <w:tblGrid>
        <w:gridCol w:w="5566"/>
        <w:gridCol w:w="1474"/>
        <w:gridCol w:w="1639"/>
        <w:gridCol w:w="5208"/>
        <w:gridCol w:w="10"/>
      </w:tblGrid>
      <w:tr w:rsidR="00971E78" w:rsidRPr="00C76218" w14:paraId="561B4177" w14:textId="77777777" w:rsidTr="00C83293">
        <w:tc>
          <w:tcPr>
            <w:tcW w:w="5566" w:type="dxa"/>
            <w:tcBorders>
              <w:bottom w:val="single" w:sz="4" w:space="0" w:color="auto"/>
            </w:tcBorders>
            <w:shd w:val="clear" w:color="auto" w:fill="0070C0"/>
          </w:tcPr>
          <w:p w14:paraId="69A61FEC" w14:textId="77777777" w:rsidR="00C76218" w:rsidRPr="00C76218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C76218">
              <w:rPr>
                <w:rFonts w:ascii="Arial" w:hAnsi="Arial" w:cs="Arial"/>
                <w:b/>
              </w:rPr>
              <w:t>Meeting Notes and Agreed Actions</w:t>
            </w:r>
          </w:p>
        </w:tc>
        <w:tc>
          <w:tcPr>
            <w:tcW w:w="1474" w:type="dxa"/>
            <w:tcBorders>
              <w:bottom w:val="single" w:sz="4" w:space="0" w:color="auto"/>
            </w:tcBorders>
            <w:shd w:val="clear" w:color="auto" w:fill="0070C0"/>
          </w:tcPr>
          <w:p w14:paraId="2523958D" w14:textId="77777777" w:rsidR="00C76218" w:rsidRPr="00C76218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C76218">
              <w:rPr>
                <w:rFonts w:ascii="Arial" w:hAnsi="Arial" w:cs="Arial"/>
                <w:b/>
              </w:rPr>
              <w:t>Lead Officer</w:t>
            </w:r>
          </w:p>
        </w:tc>
        <w:tc>
          <w:tcPr>
            <w:tcW w:w="1639" w:type="dxa"/>
            <w:tcBorders>
              <w:bottom w:val="single" w:sz="4" w:space="0" w:color="auto"/>
            </w:tcBorders>
            <w:shd w:val="clear" w:color="auto" w:fill="0070C0"/>
          </w:tcPr>
          <w:p w14:paraId="612CFC84" w14:textId="77777777" w:rsidR="00C76218" w:rsidRPr="00C76218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C76218">
              <w:rPr>
                <w:rFonts w:ascii="Arial" w:hAnsi="Arial" w:cs="Arial"/>
                <w:b/>
              </w:rPr>
              <w:t>Timeframe</w:t>
            </w: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15E039EF" w14:textId="77777777" w:rsidR="00C76218" w:rsidRPr="00C76218" w:rsidRDefault="00C76218" w:rsidP="00C76218">
            <w:pPr>
              <w:jc w:val="center"/>
              <w:rPr>
                <w:rFonts w:ascii="Arial" w:hAnsi="Arial" w:cs="Arial"/>
                <w:b/>
              </w:rPr>
            </w:pPr>
            <w:r w:rsidRPr="00C76218">
              <w:rPr>
                <w:rFonts w:ascii="Arial" w:hAnsi="Arial" w:cs="Arial"/>
                <w:b/>
              </w:rPr>
              <w:t>Progress/Comments</w:t>
            </w:r>
          </w:p>
        </w:tc>
      </w:tr>
      <w:tr w:rsidR="00C76218" w:rsidRPr="00C76218" w14:paraId="3FF0796A" w14:textId="77777777" w:rsidTr="00CD6ADE">
        <w:tc>
          <w:tcPr>
            <w:tcW w:w="13897" w:type="dxa"/>
            <w:gridSpan w:val="5"/>
            <w:shd w:val="clear" w:color="auto" w:fill="9CC2E5" w:themeFill="accent1" w:themeFillTint="99"/>
          </w:tcPr>
          <w:p w14:paraId="6EAB628C" w14:textId="77777777" w:rsidR="00C76218" w:rsidRPr="00696A5C" w:rsidRDefault="00696A5C">
            <w:pPr>
              <w:rPr>
                <w:rFonts w:ascii="Arial" w:hAnsi="Arial" w:cs="Arial"/>
                <w:b/>
              </w:rPr>
            </w:pPr>
            <w:r w:rsidRPr="00696A5C">
              <w:rPr>
                <w:rFonts w:ascii="Arial" w:hAnsi="Arial" w:cs="Arial"/>
                <w:b/>
              </w:rPr>
              <w:t>WELCOME AND INTRODUCTIONS</w:t>
            </w:r>
          </w:p>
        </w:tc>
      </w:tr>
      <w:tr w:rsidR="0006511C" w:rsidRPr="00C76218" w14:paraId="4279A202" w14:textId="77777777" w:rsidTr="00C83293">
        <w:tc>
          <w:tcPr>
            <w:tcW w:w="5566" w:type="dxa"/>
            <w:tcBorders>
              <w:bottom w:val="single" w:sz="4" w:space="0" w:color="auto"/>
            </w:tcBorders>
          </w:tcPr>
          <w:p w14:paraId="3B3D8486" w14:textId="31CA75AB" w:rsidR="001B5E51" w:rsidRPr="00C76218" w:rsidRDefault="001A40AE" w:rsidP="003358EA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Chair thanked those attending and confirmed apologies received.</w:t>
            </w:r>
          </w:p>
        </w:tc>
        <w:tc>
          <w:tcPr>
            <w:tcW w:w="8331" w:type="dxa"/>
            <w:gridSpan w:val="4"/>
            <w:tcBorders>
              <w:bottom w:val="single" w:sz="4" w:space="0" w:color="auto"/>
            </w:tcBorders>
            <w:shd w:val="clear" w:color="auto" w:fill="9CC2E5" w:themeFill="accent1" w:themeFillTint="99"/>
          </w:tcPr>
          <w:p w14:paraId="4211DDE0" w14:textId="77777777" w:rsidR="00D704B8" w:rsidRPr="00C76218" w:rsidRDefault="00D704B8" w:rsidP="00726021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C76218" w:rsidRPr="00C76218" w14:paraId="3CA223A0" w14:textId="77777777" w:rsidTr="00696A5C">
        <w:tc>
          <w:tcPr>
            <w:tcW w:w="13897" w:type="dxa"/>
            <w:gridSpan w:val="5"/>
            <w:shd w:val="clear" w:color="auto" w:fill="DEEAF6" w:themeFill="accent1" w:themeFillTint="33"/>
          </w:tcPr>
          <w:p w14:paraId="4F48F314" w14:textId="77777777" w:rsidR="00C76218" w:rsidRPr="00C76218" w:rsidRDefault="005A491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Declarations of Interest</w:t>
            </w:r>
          </w:p>
        </w:tc>
      </w:tr>
      <w:tr w:rsidR="00971E78" w:rsidRPr="00C76218" w14:paraId="4ABD762A" w14:textId="77777777" w:rsidTr="00A23128">
        <w:trPr>
          <w:gridAfter w:val="1"/>
          <w:wAfter w:w="10" w:type="dxa"/>
          <w:trHeight w:val="1060"/>
        </w:trPr>
        <w:tc>
          <w:tcPr>
            <w:tcW w:w="5566" w:type="dxa"/>
            <w:tcBorders>
              <w:bottom w:val="single" w:sz="4" w:space="0" w:color="auto"/>
            </w:tcBorders>
          </w:tcPr>
          <w:p w14:paraId="333D9767" w14:textId="0E294C77" w:rsidR="001B5E51" w:rsidRPr="00C76218" w:rsidRDefault="00A23128" w:rsidP="00CF76D8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This item is detailed in the Board Meeting minutes of today’s date.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5CE621EF" w14:textId="42E762B4" w:rsidR="005A4918" w:rsidRPr="00C76218" w:rsidRDefault="005A4918" w:rsidP="0072602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03B0ADA9" w14:textId="77777777" w:rsidR="005A4918" w:rsidRPr="00C76218" w:rsidRDefault="005A4918" w:rsidP="00726021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08" w:type="dxa"/>
            <w:tcBorders>
              <w:bottom w:val="single" w:sz="4" w:space="0" w:color="auto"/>
            </w:tcBorders>
          </w:tcPr>
          <w:p w14:paraId="2C02EC16" w14:textId="214BC105" w:rsidR="00AC79A0" w:rsidRPr="00CB27EA" w:rsidRDefault="003358EA" w:rsidP="00896B19">
            <w:pPr>
              <w:spacing w:before="120" w:after="120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 xml:space="preserve">  </w:t>
            </w:r>
            <w:bookmarkStart w:id="0" w:name="_MON_1633105325"/>
            <w:bookmarkEnd w:id="0"/>
            <w:r w:rsidR="007047D9">
              <w:rPr>
                <w:rFonts w:ascii="Arial" w:hAnsi="Arial" w:cs="Arial"/>
              </w:rPr>
              <w:object w:dxaOrig="1543" w:dyaOrig="991" w14:anchorId="72389F6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365" type="#_x0000_t75" style="width:77.25pt;height:49.5pt" o:ole="">
                  <v:imagedata r:id="rId10" o:title=""/>
                </v:shape>
                <o:OLEObject Type="Embed" ProgID="Word.Document.12" ShapeID="_x0000_i1365" DrawAspect="Icon" ObjectID="_1633105875" r:id="rId11">
                  <o:FieldCodes>\s</o:FieldCodes>
                </o:OLEObject>
              </w:object>
            </w:r>
          </w:p>
        </w:tc>
      </w:tr>
      <w:tr w:rsidR="005920DC" w:rsidRPr="00C76218" w14:paraId="623A3E0D" w14:textId="77777777" w:rsidTr="001436F9">
        <w:tc>
          <w:tcPr>
            <w:tcW w:w="13897" w:type="dxa"/>
            <w:gridSpan w:val="5"/>
            <w:shd w:val="clear" w:color="auto" w:fill="9CC2E5" w:themeFill="accent1" w:themeFillTint="99"/>
          </w:tcPr>
          <w:p w14:paraId="616B08B7" w14:textId="77777777" w:rsidR="005920DC" w:rsidRPr="00696A5C" w:rsidRDefault="005920DC" w:rsidP="001436F9">
            <w:pPr>
              <w:rPr>
                <w:rFonts w:ascii="Arial" w:hAnsi="Arial" w:cs="Arial"/>
                <w:b/>
                <w:caps/>
              </w:rPr>
            </w:pPr>
            <w:bookmarkStart w:id="1" w:name="OLE_LINK5"/>
            <w:bookmarkStart w:id="2" w:name="OLE_LINK6"/>
            <w:bookmarkStart w:id="3" w:name="OLE_LINK7"/>
            <w:bookmarkStart w:id="4" w:name="OLE_LINK1"/>
            <w:bookmarkStart w:id="5" w:name="OLE_LINK2"/>
            <w:r>
              <w:rPr>
                <w:rFonts w:ascii="Arial" w:hAnsi="Arial" w:cs="Arial"/>
                <w:b/>
                <w:caps/>
              </w:rPr>
              <w:t>Minutes of previous agm</w:t>
            </w:r>
          </w:p>
        </w:tc>
      </w:tr>
      <w:tr w:rsidR="005920DC" w:rsidRPr="00C76218" w14:paraId="01066624" w14:textId="77777777" w:rsidTr="00A23128">
        <w:trPr>
          <w:trHeight w:val="1978"/>
        </w:trPr>
        <w:tc>
          <w:tcPr>
            <w:tcW w:w="5566" w:type="dxa"/>
            <w:tcBorders>
              <w:bottom w:val="single" w:sz="4" w:space="0" w:color="auto"/>
            </w:tcBorders>
          </w:tcPr>
          <w:p w14:paraId="0708F509" w14:textId="5BAEC1E4" w:rsidR="004E4298" w:rsidRDefault="004E4298" w:rsidP="001436F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The Minutes of the BTC Ltd AGM held on </w:t>
            </w:r>
            <w:r w:rsidR="00095F02">
              <w:rPr>
                <w:rFonts w:ascii="Arial" w:hAnsi="Arial" w:cs="Arial"/>
              </w:rPr>
              <w:t>10</w:t>
            </w:r>
            <w:r w:rsidR="00A23A24" w:rsidRPr="00A23A24">
              <w:rPr>
                <w:rFonts w:ascii="Arial" w:hAnsi="Arial" w:cs="Arial"/>
                <w:vertAlign w:val="superscript"/>
              </w:rPr>
              <w:t>th</w:t>
            </w:r>
            <w:r w:rsidR="00A23A24">
              <w:rPr>
                <w:rFonts w:ascii="Arial" w:hAnsi="Arial" w:cs="Arial"/>
              </w:rPr>
              <w:t xml:space="preserve"> September 201</w:t>
            </w:r>
            <w:r w:rsidR="00095F02">
              <w:rPr>
                <w:rFonts w:ascii="Arial" w:hAnsi="Arial" w:cs="Arial"/>
              </w:rPr>
              <w:t>8</w:t>
            </w:r>
            <w:r w:rsidR="00A23A24">
              <w:rPr>
                <w:rFonts w:ascii="Arial" w:hAnsi="Arial" w:cs="Arial"/>
              </w:rPr>
              <w:t xml:space="preserve"> </w:t>
            </w:r>
            <w:r w:rsidR="001A40AE">
              <w:rPr>
                <w:rFonts w:ascii="Arial" w:hAnsi="Arial" w:cs="Arial"/>
              </w:rPr>
              <w:t xml:space="preserve">were </w:t>
            </w:r>
            <w:r>
              <w:rPr>
                <w:rFonts w:ascii="Arial" w:hAnsi="Arial" w:cs="Arial"/>
              </w:rPr>
              <w:t>checked for accuracy</w:t>
            </w:r>
            <w:r w:rsidR="001A40AE">
              <w:rPr>
                <w:rFonts w:ascii="Arial" w:hAnsi="Arial" w:cs="Arial"/>
              </w:rPr>
              <w:t xml:space="preserve"> and accepted as a true and accurate record:</w:t>
            </w:r>
          </w:p>
          <w:p w14:paraId="5B5524C2" w14:textId="75B6BF9C" w:rsidR="00D01FBF" w:rsidRDefault="00D01FBF" w:rsidP="00A23128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Proposed:</w:t>
            </w:r>
            <w:r>
              <w:rPr>
                <w:rFonts w:ascii="Arial" w:hAnsi="Arial" w:cs="Arial"/>
              </w:rPr>
              <w:tab/>
              <w:t>M</w:t>
            </w:r>
            <w:r w:rsidR="001A40AE">
              <w:rPr>
                <w:rFonts w:ascii="Arial" w:hAnsi="Arial" w:cs="Arial"/>
              </w:rPr>
              <w:t xml:space="preserve"> Prewett</w:t>
            </w:r>
          </w:p>
          <w:p w14:paraId="58097984" w14:textId="60A69B93" w:rsidR="00D01FBF" w:rsidRDefault="00D01FBF" w:rsidP="00A2312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Seconded:</w:t>
            </w:r>
            <w:r>
              <w:rPr>
                <w:rFonts w:ascii="Arial" w:hAnsi="Arial" w:cs="Arial"/>
              </w:rPr>
              <w:tab/>
              <w:t>R</w:t>
            </w:r>
            <w:r w:rsidR="001A40A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S</w:t>
            </w:r>
            <w:r w:rsidR="001A40AE">
              <w:rPr>
                <w:rFonts w:ascii="Arial" w:hAnsi="Arial" w:cs="Arial"/>
              </w:rPr>
              <w:t>ergiew</w:t>
            </w:r>
          </w:p>
          <w:p w14:paraId="6F6B764D" w14:textId="0D8C6671" w:rsidR="00D01FBF" w:rsidRPr="00C76218" w:rsidRDefault="00D01FBF" w:rsidP="00A23128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For:</w:t>
            </w:r>
            <w:r>
              <w:rPr>
                <w:rFonts w:ascii="Arial" w:hAnsi="Arial" w:cs="Arial"/>
              </w:rPr>
              <w:tab/>
            </w:r>
            <w:r>
              <w:rPr>
                <w:rFonts w:ascii="Arial" w:hAnsi="Arial" w:cs="Arial"/>
              </w:rPr>
              <w:tab/>
              <w:t>Unanimous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08A6524D" w14:textId="77777777" w:rsidR="005920DC" w:rsidRPr="00C76218" w:rsidRDefault="005920DC" w:rsidP="001436F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6FAFFDDB" w14:textId="77777777" w:rsidR="005920DC" w:rsidRPr="00C76218" w:rsidRDefault="005920DC" w:rsidP="001436F9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</w:tcPr>
          <w:p w14:paraId="4DAAA901" w14:textId="4B090B59" w:rsidR="005920DC" w:rsidRPr="00C76218" w:rsidRDefault="001A40AE" w:rsidP="001436F9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43" w:dyaOrig="991" w14:anchorId="3505291A">
                <v:shape id="_x0000_i1384" type="#_x0000_t75" style="width:77.25pt;height:49.5pt" o:ole="">
                  <v:imagedata r:id="rId12" o:title=""/>
                </v:shape>
                <o:OLEObject Type="Embed" ProgID="AcroExch.Document.DC" ShapeID="_x0000_i1384" DrawAspect="Icon" ObjectID="_1633105876" r:id="rId13"/>
              </w:object>
            </w:r>
          </w:p>
        </w:tc>
      </w:tr>
      <w:tr w:rsidR="00495D86" w:rsidRPr="00C76218" w14:paraId="43A9CF77" w14:textId="77777777" w:rsidTr="0023621E">
        <w:tc>
          <w:tcPr>
            <w:tcW w:w="13897" w:type="dxa"/>
            <w:gridSpan w:val="5"/>
            <w:shd w:val="clear" w:color="auto" w:fill="9CC2E5" w:themeFill="accent1" w:themeFillTint="99"/>
          </w:tcPr>
          <w:p w14:paraId="6D893457" w14:textId="77777777" w:rsidR="00495D86" w:rsidRPr="00696A5C" w:rsidRDefault="005920DC" w:rsidP="0023621E">
            <w:pPr>
              <w:rPr>
                <w:rFonts w:ascii="Arial" w:hAnsi="Arial" w:cs="Arial"/>
                <w:b/>
                <w:caps/>
              </w:rPr>
            </w:pPr>
            <w:r>
              <w:rPr>
                <w:rFonts w:ascii="Arial" w:hAnsi="Arial" w:cs="Arial"/>
                <w:b/>
                <w:caps/>
              </w:rPr>
              <w:lastRenderedPageBreak/>
              <w:t>chair’s report</w:t>
            </w:r>
          </w:p>
        </w:tc>
      </w:tr>
      <w:tr w:rsidR="00495D86" w:rsidRPr="00C76218" w14:paraId="70FFB73A" w14:textId="77777777" w:rsidTr="00C83293">
        <w:tc>
          <w:tcPr>
            <w:tcW w:w="5566" w:type="dxa"/>
            <w:tcBorders>
              <w:bottom w:val="single" w:sz="4" w:space="0" w:color="auto"/>
            </w:tcBorders>
          </w:tcPr>
          <w:p w14:paraId="6488CFC9" w14:textId="14371DAF" w:rsidR="002E5148" w:rsidRPr="00C76218" w:rsidRDefault="00D01FBF" w:rsidP="001A40AE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</w:t>
            </w:r>
            <w:r w:rsidR="001A40AE">
              <w:rPr>
                <w:rFonts w:ascii="Arial" w:hAnsi="Arial" w:cs="Arial"/>
              </w:rPr>
              <w:t>e Chair th</w:t>
            </w:r>
            <w:r>
              <w:rPr>
                <w:rFonts w:ascii="Arial" w:hAnsi="Arial" w:cs="Arial"/>
              </w:rPr>
              <w:t>ank</w:t>
            </w:r>
            <w:r w:rsidR="001A40AE">
              <w:rPr>
                <w:rFonts w:ascii="Arial" w:hAnsi="Arial" w:cs="Arial"/>
              </w:rPr>
              <w:t>ed</w:t>
            </w:r>
            <w:r>
              <w:rPr>
                <w:rFonts w:ascii="Arial" w:hAnsi="Arial" w:cs="Arial"/>
              </w:rPr>
              <w:t xml:space="preserve"> all Board members for </w:t>
            </w:r>
            <w:r w:rsidR="001A40AE">
              <w:rPr>
                <w:rFonts w:ascii="Arial" w:hAnsi="Arial" w:cs="Arial"/>
              </w:rPr>
              <w:t xml:space="preserve">their </w:t>
            </w:r>
            <w:r>
              <w:rPr>
                <w:rFonts w:ascii="Arial" w:hAnsi="Arial" w:cs="Arial"/>
              </w:rPr>
              <w:t>support</w:t>
            </w:r>
            <w:r w:rsidR="001A40AE">
              <w:rPr>
                <w:rFonts w:ascii="Arial" w:hAnsi="Arial" w:cs="Arial"/>
              </w:rPr>
              <w:t xml:space="preserve"> during the past year</w:t>
            </w:r>
            <w:r>
              <w:rPr>
                <w:rFonts w:ascii="Arial" w:hAnsi="Arial" w:cs="Arial"/>
              </w:rPr>
              <w:t xml:space="preserve">.  </w:t>
            </w:r>
            <w:r w:rsidR="001A40AE">
              <w:rPr>
                <w:rFonts w:ascii="Arial" w:hAnsi="Arial" w:cs="Arial"/>
              </w:rPr>
              <w:t>He reflected that BTC has m</w:t>
            </w:r>
            <w:r>
              <w:rPr>
                <w:rFonts w:ascii="Arial" w:hAnsi="Arial" w:cs="Arial"/>
              </w:rPr>
              <w:t>oved forward</w:t>
            </w:r>
            <w:r w:rsidR="001A40AE">
              <w:rPr>
                <w:rFonts w:ascii="Arial" w:hAnsi="Arial" w:cs="Arial"/>
              </w:rPr>
              <w:t xml:space="preserve"> despite the c</w:t>
            </w:r>
            <w:r>
              <w:rPr>
                <w:rFonts w:ascii="Arial" w:hAnsi="Arial" w:cs="Arial"/>
              </w:rPr>
              <w:t xml:space="preserve">hallenge this year </w:t>
            </w:r>
            <w:r w:rsidR="001A40AE">
              <w:rPr>
                <w:rFonts w:ascii="Arial" w:hAnsi="Arial" w:cs="Arial"/>
              </w:rPr>
              <w:t xml:space="preserve">presented by </w:t>
            </w:r>
            <w:r>
              <w:rPr>
                <w:rFonts w:ascii="Arial" w:hAnsi="Arial" w:cs="Arial"/>
              </w:rPr>
              <w:t xml:space="preserve">the Scotland members.  </w:t>
            </w:r>
            <w:r w:rsidR="001A40AE">
              <w:rPr>
                <w:rFonts w:ascii="Arial" w:hAnsi="Arial" w:cs="Arial"/>
              </w:rPr>
              <w:t>The Chair reported that we s</w:t>
            </w:r>
            <w:r>
              <w:rPr>
                <w:rFonts w:ascii="Arial" w:hAnsi="Arial" w:cs="Arial"/>
              </w:rPr>
              <w:t>till awai</w:t>
            </w:r>
            <w:r w:rsidR="001A40AE">
              <w:rPr>
                <w:rFonts w:ascii="Arial" w:hAnsi="Arial" w:cs="Arial"/>
              </w:rPr>
              <w:t>t a</w:t>
            </w:r>
            <w:r>
              <w:rPr>
                <w:rFonts w:ascii="Arial" w:hAnsi="Arial" w:cs="Arial"/>
              </w:rPr>
              <w:t xml:space="preserve"> TOL, SCoT, BT, BTC meeting to be arranged.  </w:t>
            </w:r>
            <w:r w:rsidR="001A40AE">
              <w:rPr>
                <w:rFonts w:ascii="Arial" w:hAnsi="Arial" w:cs="Arial"/>
              </w:rPr>
              <w:t xml:space="preserve">The Chair confirmed </w:t>
            </w:r>
            <w:r>
              <w:rPr>
                <w:rFonts w:ascii="Arial" w:hAnsi="Arial" w:cs="Arial"/>
              </w:rPr>
              <w:t xml:space="preserve">that SportScotland recognise </w:t>
            </w:r>
            <w:r w:rsidR="001A40AE">
              <w:rPr>
                <w:rFonts w:ascii="Arial" w:hAnsi="Arial" w:cs="Arial"/>
              </w:rPr>
              <w:t xml:space="preserve">the </w:t>
            </w:r>
            <w:r>
              <w:rPr>
                <w:rFonts w:ascii="Arial" w:hAnsi="Arial" w:cs="Arial"/>
              </w:rPr>
              <w:t>BTC</w:t>
            </w:r>
            <w:r w:rsidR="001A40AE">
              <w:rPr>
                <w:rFonts w:ascii="Arial" w:hAnsi="Arial" w:cs="Arial"/>
              </w:rPr>
              <w:t xml:space="preserve"> and that</w:t>
            </w:r>
            <w:r>
              <w:rPr>
                <w:rFonts w:ascii="Arial" w:hAnsi="Arial" w:cs="Arial"/>
              </w:rPr>
              <w:t xml:space="preserve">  BTC members do not need to be in SCoT to hire facilities</w:t>
            </w:r>
            <w:r w:rsidR="001A40AE">
              <w:rPr>
                <w:rFonts w:ascii="Arial" w:hAnsi="Arial" w:cs="Arial"/>
              </w:rPr>
              <w:t xml:space="preserve"> in Scotland</w:t>
            </w:r>
            <w:r>
              <w:rPr>
                <w:rFonts w:ascii="Arial" w:hAnsi="Arial" w:cs="Arial"/>
              </w:rPr>
              <w:t>.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6F983DC4" w14:textId="77777777" w:rsidR="00495D86" w:rsidRPr="00C76218" w:rsidRDefault="00495D86" w:rsidP="0023621E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Chair</w:t>
            </w: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3E8669AF" w14:textId="77777777" w:rsidR="00495D86" w:rsidRPr="00C76218" w:rsidRDefault="00495D86" w:rsidP="0023621E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</w:tcPr>
          <w:p w14:paraId="4591448D" w14:textId="6CDBF56E" w:rsidR="00495D86" w:rsidRPr="00C76218" w:rsidRDefault="00495D86" w:rsidP="0023621E">
            <w:pPr>
              <w:spacing w:before="120" w:after="120"/>
              <w:rPr>
                <w:rFonts w:ascii="Arial" w:hAnsi="Arial" w:cs="Arial"/>
              </w:rPr>
            </w:pPr>
          </w:p>
        </w:tc>
      </w:tr>
      <w:bookmarkEnd w:id="1"/>
      <w:bookmarkEnd w:id="2"/>
      <w:bookmarkEnd w:id="3"/>
      <w:tr w:rsidR="00696A5C" w:rsidRPr="00C76218" w14:paraId="33BEE698" w14:textId="77777777" w:rsidTr="00585B64">
        <w:tc>
          <w:tcPr>
            <w:tcW w:w="13897" w:type="dxa"/>
            <w:gridSpan w:val="5"/>
            <w:shd w:val="clear" w:color="auto" w:fill="9CC2E5" w:themeFill="accent1" w:themeFillTint="99"/>
          </w:tcPr>
          <w:p w14:paraId="1D251C64" w14:textId="77777777" w:rsidR="00696A5C" w:rsidRPr="00696A5C" w:rsidRDefault="00696A5C" w:rsidP="00585B64">
            <w:pPr>
              <w:rPr>
                <w:rFonts w:ascii="Arial" w:hAnsi="Arial" w:cs="Arial"/>
                <w:b/>
                <w:caps/>
              </w:rPr>
            </w:pPr>
            <w:r w:rsidRPr="00696A5C">
              <w:rPr>
                <w:rFonts w:ascii="Arial" w:hAnsi="Arial" w:cs="Arial"/>
                <w:b/>
                <w:caps/>
              </w:rPr>
              <w:t>Financial Report</w:t>
            </w:r>
            <w:r w:rsidR="00CF76D8">
              <w:rPr>
                <w:rFonts w:ascii="Arial" w:hAnsi="Arial" w:cs="Arial"/>
                <w:b/>
                <w:caps/>
              </w:rPr>
              <w:t xml:space="preserve"> and accounts</w:t>
            </w:r>
          </w:p>
        </w:tc>
      </w:tr>
      <w:tr w:rsidR="00696A5C" w:rsidRPr="00C76218" w14:paraId="5C025D3E" w14:textId="77777777" w:rsidTr="00C83293">
        <w:tc>
          <w:tcPr>
            <w:tcW w:w="5566" w:type="dxa"/>
            <w:tcBorders>
              <w:bottom w:val="single" w:sz="4" w:space="0" w:color="auto"/>
            </w:tcBorders>
          </w:tcPr>
          <w:p w14:paraId="232EBBF0" w14:textId="31A0B2A0" w:rsidR="001A40AE" w:rsidRDefault="001A40AE" w:rsidP="001A40AE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The Finance Director presented the a</w:t>
            </w:r>
            <w:r w:rsidR="002E5148">
              <w:rPr>
                <w:rFonts w:ascii="Arial" w:hAnsi="Arial" w:cs="Arial"/>
              </w:rPr>
              <w:t>udited accounts for approval</w:t>
            </w:r>
            <w:r>
              <w:rPr>
                <w:rFonts w:ascii="Arial" w:hAnsi="Arial" w:cs="Arial"/>
              </w:rPr>
              <w:t>, copies of which had been sent by post to directors.  The Finance Director highlighted that support costs had been reduced by £30K, and misc</w:t>
            </w:r>
            <w:r w:rsidR="00592CB3">
              <w:rPr>
                <w:rFonts w:ascii="Arial" w:hAnsi="Arial" w:cs="Arial"/>
              </w:rPr>
              <w:t>ellaneous</w:t>
            </w:r>
            <w:r>
              <w:rPr>
                <w:rFonts w:ascii="Arial" w:hAnsi="Arial" w:cs="Arial"/>
              </w:rPr>
              <w:t xml:space="preserve"> costs reduced by £5K</w:t>
            </w:r>
            <w:r w:rsidR="00592CB3">
              <w:rPr>
                <w:rFonts w:ascii="Arial" w:hAnsi="Arial" w:cs="Arial"/>
              </w:rPr>
              <w:t>.  The Board accepted the accounts as presented:</w:t>
            </w:r>
          </w:p>
          <w:p w14:paraId="10A4DD4B" w14:textId="54DFBCC1" w:rsidR="00D01FBF" w:rsidRDefault="00D01FBF" w:rsidP="00371819">
            <w:pPr>
              <w:spacing w:before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Proposed:</w:t>
            </w:r>
            <w:r w:rsidR="00692A15">
              <w:rPr>
                <w:rFonts w:ascii="Arial" w:hAnsi="Arial" w:cs="Arial"/>
              </w:rPr>
              <w:tab/>
              <w:t>M</w:t>
            </w:r>
            <w:r w:rsidR="00592CB3">
              <w:rPr>
                <w:rFonts w:ascii="Arial" w:hAnsi="Arial" w:cs="Arial"/>
              </w:rPr>
              <w:t xml:space="preserve"> </w:t>
            </w:r>
            <w:r w:rsidR="00692A15">
              <w:rPr>
                <w:rFonts w:ascii="Arial" w:hAnsi="Arial" w:cs="Arial"/>
              </w:rPr>
              <w:t>P</w:t>
            </w:r>
            <w:r w:rsidR="00592CB3">
              <w:rPr>
                <w:rFonts w:ascii="Arial" w:hAnsi="Arial" w:cs="Arial"/>
              </w:rPr>
              <w:t>rewett</w:t>
            </w:r>
          </w:p>
          <w:p w14:paraId="0025D9FC" w14:textId="7AC94FC4" w:rsidR="00D01FBF" w:rsidRDefault="00D01FBF" w:rsidP="0037181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Seconded:</w:t>
            </w:r>
            <w:r w:rsidR="00692A15">
              <w:rPr>
                <w:rFonts w:ascii="Arial" w:hAnsi="Arial" w:cs="Arial"/>
              </w:rPr>
              <w:tab/>
              <w:t>L</w:t>
            </w:r>
            <w:r w:rsidR="00592CB3">
              <w:rPr>
                <w:rFonts w:ascii="Arial" w:hAnsi="Arial" w:cs="Arial"/>
              </w:rPr>
              <w:t xml:space="preserve"> </w:t>
            </w:r>
            <w:r w:rsidR="00692A15">
              <w:rPr>
                <w:rFonts w:ascii="Arial" w:hAnsi="Arial" w:cs="Arial"/>
              </w:rPr>
              <w:t>H</w:t>
            </w:r>
            <w:r w:rsidR="00592CB3">
              <w:rPr>
                <w:rFonts w:ascii="Arial" w:hAnsi="Arial" w:cs="Arial"/>
              </w:rPr>
              <w:t>eyes</w:t>
            </w:r>
          </w:p>
          <w:p w14:paraId="3DA12CE3" w14:textId="01FAB1C5" w:rsidR="00692A15" w:rsidRPr="00C76218" w:rsidRDefault="00D01FBF" w:rsidP="00371819">
            <w:pPr>
              <w:spacing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For:</w:t>
            </w:r>
            <w:r w:rsidR="00692A15">
              <w:rPr>
                <w:rFonts w:ascii="Arial" w:hAnsi="Arial" w:cs="Arial"/>
              </w:rPr>
              <w:tab/>
            </w:r>
            <w:r w:rsidR="00692A15">
              <w:rPr>
                <w:rFonts w:ascii="Arial" w:hAnsi="Arial" w:cs="Arial"/>
              </w:rPr>
              <w:tab/>
              <w:t>Unanimous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6B43C7DF" w14:textId="77777777" w:rsidR="00696A5C" w:rsidRPr="00C76218" w:rsidRDefault="00696A5C" w:rsidP="00585B64">
            <w:pPr>
              <w:spacing w:before="120" w:after="120"/>
              <w:rPr>
                <w:rFonts w:ascii="Arial" w:hAnsi="Arial" w:cs="Arial"/>
              </w:rPr>
            </w:pPr>
            <w:r w:rsidRPr="00F61B2E">
              <w:rPr>
                <w:rFonts w:ascii="Arial" w:hAnsi="Arial" w:cs="Arial"/>
                <w:sz w:val="20"/>
              </w:rPr>
              <w:t>Finance Director</w:t>
            </w: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225793D3" w14:textId="77777777" w:rsidR="00696A5C" w:rsidRPr="00C76218" w:rsidRDefault="00696A5C" w:rsidP="00585B64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</w:tcPr>
          <w:p w14:paraId="14CEC904" w14:textId="0986AAC9" w:rsidR="009B0FE8" w:rsidRPr="00C76218" w:rsidRDefault="00E95C6A" w:rsidP="000F164E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43" w:dyaOrig="991" w14:anchorId="0E529087">
                <v:shape id="_x0000_i1364" type="#_x0000_t75" style="width:77.25pt;height:49.5pt" o:ole="">
                  <v:imagedata r:id="rId14" o:title=""/>
                </v:shape>
                <o:OLEObject Type="Embed" ProgID="AcroExch.Document.DC" ShapeID="_x0000_i1364" DrawAspect="Icon" ObjectID="_1633105877" r:id="rId15"/>
              </w:object>
            </w:r>
          </w:p>
        </w:tc>
      </w:tr>
      <w:tr w:rsidR="00C83293" w:rsidRPr="00C76218" w14:paraId="1C3E0C3C" w14:textId="77777777" w:rsidTr="001436F9">
        <w:tc>
          <w:tcPr>
            <w:tcW w:w="13897" w:type="dxa"/>
            <w:gridSpan w:val="5"/>
            <w:shd w:val="clear" w:color="auto" w:fill="9CC2E5" w:themeFill="accent1" w:themeFillTint="99"/>
          </w:tcPr>
          <w:p w14:paraId="61BFF59A" w14:textId="77777777" w:rsidR="00C83293" w:rsidRPr="00696A5C" w:rsidRDefault="00C83293" w:rsidP="001436F9">
            <w:pPr>
              <w:rPr>
                <w:rFonts w:ascii="Arial" w:hAnsi="Arial" w:cs="Arial"/>
                <w:b/>
                <w:caps/>
              </w:rPr>
            </w:pPr>
            <w:r>
              <w:rPr>
                <w:rFonts w:ascii="Arial" w:hAnsi="Arial" w:cs="Arial"/>
                <w:b/>
                <w:caps/>
              </w:rPr>
              <w:t>ELECTION OF OFFICERS</w:t>
            </w:r>
          </w:p>
        </w:tc>
      </w:tr>
      <w:tr w:rsidR="00C83293" w:rsidRPr="00C76218" w14:paraId="78A85751" w14:textId="77777777" w:rsidTr="00C83293">
        <w:tc>
          <w:tcPr>
            <w:tcW w:w="5566" w:type="dxa"/>
            <w:tcBorders>
              <w:bottom w:val="single" w:sz="4" w:space="0" w:color="auto"/>
            </w:tcBorders>
          </w:tcPr>
          <w:p w14:paraId="136813DF" w14:textId="43B02019" w:rsidR="00C83293" w:rsidRPr="00C76218" w:rsidRDefault="00692A15" w:rsidP="00585B64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None </w:t>
            </w:r>
            <w:r w:rsidR="00592CB3">
              <w:rPr>
                <w:rFonts w:ascii="Arial" w:hAnsi="Arial" w:cs="Arial"/>
              </w:rPr>
              <w:t>required at this meeting.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1ACEFCB9" w14:textId="77777777" w:rsidR="00C83293" w:rsidRPr="00F61B2E" w:rsidRDefault="00C83293" w:rsidP="00585B64">
            <w:pPr>
              <w:spacing w:before="120" w:after="120"/>
              <w:rPr>
                <w:rFonts w:ascii="Arial" w:hAnsi="Arial" w:cs="Arial"/>
                <w:sz w:val="20"/>
              </w:rPr>
            </w:pP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11C20D37" w14:textId="77777777" w:rsidR="00C83293" w:rsidRPr="00C76218" w:rsidRDefault="00C83293" w:rsidP="00585B64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</w:tcPr>
          <w:p w14:paraId="5C81BFCF" w14:textId="36346B44" w:rsidR="00C83293" w:rsidRPr="00C76218" w:rsidRDefault="00C83293" w:rsidP="00867ABF">
            <w:pPr>
              <w:spacing w:before="120" w:after="120"/>
              <w:rPr>
                <w:rFonts w:ascii="Arial" w:hAnsi="Arial" w:cs="Arial"/>
              </w:rPr>
            </w:pPr>
          </w:p>
        </w:tc>
      </w:tr>
      <w:tr w:rsidR="00D704B8" w:rsidRPr="00C76218" w14:paraId="184541D4" w14:textId="77777777" w:rsidTr="00CD6ADE">
        <w:tc>
          <w:tcPr>
            <w:tcW w:w="13897" w:type="dxa"/>
            <w:gridSpan w:val="5"/>
            <w:shd w:val="clear" w:color="auto" w:fill="9CC2E5" w:themeFill="accent1" w:themeFillTint="99"/>
          </w:tcPr>
          <w:p w14:paraId="6D2AA693" w14:textId="77777777" w:rsidR="00D704B8" w:rsidRPr="00696A5C" w:rsidRDefault="00D704B8">
            <w:pPr>
              <w:rPr>
                <w:rFonts w:ascii="Arial" w:hAnsi="Arial" w:cs="Arial"/>
                <w:b/>
                <w:caps/>
              </w:rPr>
            </w:pPr>
            <w:bookmarkStart w:id="6" w:name="OLE_LINK3"/>
            <w:bookmarkStart w:id="7" w:name="OLE_LINK4"/>
            <w:bookmarkEnd w:id="4"/>
            <w:bookmarkEnd w:id="5"/>
            <w:r w:rsidRPr="00696A5C">
              <w:rPr>
                <w:rFonts w:ascii="Arial" w:hAnsi="Arial" w:cs="Arial"/>
                <w:b/>
                <w:caps/>
              </w:rPr>
              <w:t>AOB</w:t>
            </w:r>
          </w:p>
        </w:tc>
      </w:tr>
      <w:bookmarkEnd w:id="6"/>
      <w:bookmarkEnd w:id="7"/>
      <w:tr w:rsidR="00971E78" w:rsidRPr="00C76218" w14:paraId="27EFE192" w14:textId="77777777" w:rsidTr="00C83293">
        <w:tc>
          <w:tcPr>
            <w:tcW w:w="5566" w:type="dxa"/>
            <w:tcBorders>
              <w:bottom w:val="single" w:sz="4" w:space="0" w:color="auto"/>
            </w:tcBorders>
            <w:shd w:val="clear" w:color="auto" w:fill="FFFFFF"/>
          </w:tcPr>
          <w:p w14:paraId="14BBCEA9" w14:textId="1DA89980" w:rsidR="00FB61A6" w:rsidRDefault="00592CB3" w:rsidP="002D0C3F">
            <w:pPr>
              <w:spacing w:before="120" w:after="120"/>
              <w:rPr>
                <w:rFonts w:ascii="Arial" w:hAnsi="Arial" w:cs="Arial"/>
                <w:szCs w:val="32"/>
              </w:rPr>
            </w:pPr>
            <w:r>
              <w:rPr>
                <w:rFonts w:ascii="Arial" w:hAnsi="Arial" w:cs="Arial"/>
                <w:szCs w:val="32"/>
              </w:rPr>
              <w:t xml:space="preserve">The Finance Director presented the </w:t>
            </w:r>
            <w:r w:rsidR="00692A15" w:rsidRPr="00692A15">
              <w:rPr>
                <w:rFonts w:ascii="Arial" w:hAnsi="Arial" w:cs="Arial"/>
                <w:szCs w:val="32"/>
              </w:rPr>
              <w:t>Annual Safeguarding Report</w:t>
            </w:r>
            <w:r>
              <w:rPr>
                <w:rFonts w:ascii="Arial" w:hAnsi="Arial" w:cs="Arial"/>
                <w:szCs w:val="32"/>
              </w:rPr>
              <w:t>, which was duly received and accepted by the Board</w:t>
            </w:r>
            <w:r w:rsidR="00692A15">
              <w:rPr>
                <w:rFonts w:ascii="Arial" w:hAnsi="Arial" w:cs="Arial"/>
                <w:szCs w:val="32"/>
              </w:rPr>
              <w:t>.  T</w:t>
            </w:r>
            <w:r>
              <w:rPr>
                <w:rFonts w:ascii="Arial" w:hAnsi="Arial" w:cs="Arial"/>
                <w:szCs w:val="32"/>
              </w:rPr>
              <w:t>his item</w:t>
            </w:r>
            <w:r w:rsidR="00692A15">
              <w:rPr>
                <w:rFonts w:ascii="Arial" w:hAnsi="Arial" w:cs="Arial"/>
                <w:szCs w:val="32"/>
              </w:rPr>
              <w:t xml:space="preserve"> be added to AGM Agenda as standing item.  </w:t>
            </w:r>
            <w:r>
              <w:rPr>
                <w:rFonts w:ascii="Arial" w:hAnsi="Arial" w:cs="Arial"/>
                <w:szCs w:val="32"/>
              </w:rPr>
              <w:t>It was agreed that n</w:t>
            </w:r>
            <w:r w:rsidR="00692A15">
              <w:rPr>
                <w:rFonts w:ascii="Arial" w:hAnsi="Arial" w:cs="Arial"/>
                <w:szCs w:val="32"/>
              </w:rPr>
              <w:t>ext year,</w:t>
            </w:r>
            <w:r>
              <w:rPr>
                <w:rFonts w:ascii="Arial" w:hAnsi="Arial" w:cs="Arial"/>
                <w:szCs w:val="32"/>
              </w:rPr>
              <w:t xml:space="preserve"> a</w:t>
            </w:r>
            <w:r w:rsidR="00692A15">
              <w:rPr>
                <w:rFonts w:ascii="Arial" w:hAnsi="Arial" w:cs="Arial"/>
                <w:szCs w:val="32"/>
              </w:rPr>
              <w:t xml:space="preserve"> BTC report rather than Chair’s Report </w:t>
            </w:r>
            <w:r>
              <w:rPr>
                <w:rFonts w:ascii="Arial" w:hAnsi="Arial" w:cs="Arial"/>
                <w:szCs w:val="32"/>
              </w:rPr>
              <w:t xml:space="preserve">would be detailed </w:t>
            </w:r>
            <w:r w:rsidR="00692A15">
              <w:rPr>
                <w:rFonts w:ascii="Arial" w:hAnsi="Arial" w:cs="Arial"/>
                <w:szCs w:val="32"/>
              </w:rPr>
              <w:t xml:space="preserve">on </w:t>
            </w:r>
            <w:r>
              <w:rPr>
                <w:rFonts w:ascii="Arial" w:hAnsi="Arial" w:cs="Arial"/>
                <w:szCs w:val="32"/>
              </w:rPr>
              <w:t xml:space="preserve">the </w:t>
            </w:r>
            <w:r w:rsidR="00692A15">
              <w:rPr>
                <w:rFonts w:ascii="Arial" w:hAnsi="Arial" w:cs="Arial"/>
                <w:szCs w:val="32"/>
              </w:rPr>
              <w:t>agenda.</w:t>
            </w:r>
          </w:p>
          <w:p w14:paraId="33FB0F33" w14:textId="2E9B3504" w:rsidR="004E1EDE" w:rsidRPr="00F61B2E" w:rsidRDefault="00592CB3" w:rsidP="002D0C3F">
            <w:pPr>
              <w:spacing w:before="120" w:after="120"/>
              <w:rPr>
                <w:rFonts w:ascii="Arial" w:hAnsi="Arial" w:cs="Arial"/>
                <w:sz w:val="16"/>
              </w:rPr>
            </w:pPr>
            <w:r>
              <w:rPr>
                <w:rFonts w:ascii="Arial" w:hAnsi="Arial" w:cs="Arial"/>
                <w:sz w:val="24"/>
                <w:szCs w:val="36"/>
              </w:rPr>
              <w:t>It was suggested and agreed that n</w:t>
            </w:r>
            <w:r w:rsidR="004E1EDE" w:rsidRPr="004E1EDE">
              <w:rPr>
                <w:rFonts w:ascii="Arial" w:hAnsi="Arial" w:cs="Arial"/>
                <w:sz w:val="24"/>
                <w:szCs w:val="36"/>
              </w:rPr>
              <w:t xml:space="preserve">o accountant’s comments </w:t>
            </w:r>
            <w:r w:rsidR="00252DB1">
              <w:rPr>
                <w:rFonts w:ascii="Arial" w:hAnsi="Arial" w:cs="Arial"/>
                <w:sz w:val="24"/>
                <w:szCs w:val="36"/>
              </w:rPr>
              <w:t>need</w:t>
            </w:r>
            <w:bookmarkStart w:id="8" w:name="_GoBack"/>
            <w:bookmarkEnd w:id="8"/>
            <w:r w:rsidR="004E1EDE" w:rsidRPr="004E1EDE">
              <w:rPr>
                <w:rFonts w:ascii="Arial" w:hAnsi="Arial" w:cs="Arial"/>
                <w:sz w:val="24"/>
                <w:szCs w:val="36"/>
              </w:rPr>
              <w:t xml:space="preserve"> appear on </w:t>
            </w:r>
            <w:r>
              <w:rPr>
                <w:rFonts w:ascii="Arial" w:hAnsi="Arial" w:cs="Arial"/>
                <w:sz w:val="24"/>
                <w:szCs w:val="36"/>
              </w:rPr>
              <w:t>the r</w:t>
            </w:r>
            <w:r w:rsidR="004E1EDE" w:rsidRPr="004E1EDE">
              <w:rPr>
                <w:rFonts w:ascii="Arial" w:hAnsi="Arial" w:cs="Arial"/>
                <w:sz w:val="24"/>
                <w:szCs w:val="36"/>
              </w:rPr>
              <w:t xml:space="preserve">eport on </w:t>
            </w:r>
            <w:r>
              <w:rPr>
                <w:rFonts w:ascii="Arial" w:hAnsi="Arial" w:cs="Arial"/>
                <w:sz w:val="24"/>
                <w:szCs w:val="36"/>
              </w:rPr>
              <w:t xml:space="preserve">the </w:t>
            </w:r>
            <w:r w:rsidR="004E1EDE" w:rsidRPr="004E1EDE">
              <w:rPr>
                <w:rFonts w:ascii="Arial" w:hAnsi="Arial" w:cs="Arial"/>
                <w:sz w:val="24"/>
                <w:szCs w:val="36"/>
              </w:rPr>
              <w:t>Accounts</w:t>
            </w:r>
            <w:r>
              <w:rPr>
                <w:rFonts w:ascii="Arial" w:hAnsi="Arial" w:cs="Arial"/>
                <w:sz w:val="24"/>
                <w:szCs w:val="36"/>
              </w:rPr>
              <w:t>.</w:t>
            </w:r>
          </w:p>
        </w:tc>
        <w:tc>
          <w:tcPr>
            <w:tcW w:w="1474" w:type="dxa"/>
            <w:tcBorders>
              <w:bottom w:val="single" w:sz="4" w:space="0" w:color="auto"/>
            </w:tcBorders>
          </w:tcPr>
          <w:p w14:paraId="4182DF4F" w14:textId="77777777" w:rsidR="00FC16C0" w:rsidRPr="00FC16C0" w:rsidRDefault="00FC16C0" w:rsidP="00C370C0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639" w:type="dxa"/>
            <w:tcBorders>
              <w:bottom w:val="single" w:sz="4" w:space="0" w:color="auto"/>
            </w:tcBorders>
          </w:tcPr>
          <w:p w14:paraId="54BDB3FD" w14:textId="77777777" w:rsidR="00FC16C0" w:rsidRPr="00FC16C0" w:rsidRDefault="00FC16C0" w:rsidP="00C370C0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  <w:tcBorders>
              <w:bottom w:val="single" w:sz="4" w:space="0" w:color="auto"/>
            </w:tcBorders>
            <w:shd w:val="clear" w:color="auto" w:fill="FFFFFF"/>
          </w:tcPr>
          <w:p w14:paraId="0CAEC608" w14:textId="1AF84335" w:rsidR="00FC16C0" w:rsidRPr="00FC16C0" w:rsidRDefault="00C34E44" w:rsidP="00C370C0">
            <w:pPr>
              <w:spacing w:before="120" w:after="12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43" w:dyaOrig="991" w14:anchorId="56515228">
                <v:shape id="_x0000_i1388" type="#_x0000_t75" style="width:77.25pt;height:49.5pt" o:ole="">
                  <v:imagedata r:id="rId16" o:title=""/>
                </v:shape>
                <o:OLEObject Type="Embed" ProgID="AcroExch.Document.DC" ShapeID="_x0000_i1388" DrawAspect="Icon" ObjectID="_1633105878" r:id="rId17"/>
              </w:object>
            </w:r>
          </w:p>
        </w:tc>
      </w:tr>
      <w:tr w:rsidR="00FC16C0" w:rsidRPr="00C76218" w14:paraId="70757493" w14:textId="77777777" w:rsidTr="00CD6ADE">
        <w:tc>
          <w:tcPr>
            <w:tcW w:w="13897" w:type="dxa"/>
            <w:gridSpan w:val="5"/>
            <w:shd w:val="clear" w:color="auto" w:fill="9CC2E5" w:themeFill="accent1" w:themeFillTint="99"/>
          </w:tcPr>
          <w:p w14:paraId="38AD6E83" w14:textId="77777777" w:rsidR="00FC16C0" w:rsidRPr="00696A5C" w:rsidRDefault="00FC16C0" w:rsidP="00FC16C0">
            <w:pPr>
              <w:rPr>
                <w:rFonts w:ascii="Arial" w:hAnsi="Arial" w:cs="Arial"/>
                <w:b/>
                <w:caps/>
              </w:rPr>
            </w:pPr>
            <w:r w:rsidRPr="00696A5C">
              <w:rPr>
                <w:rFonts w:ascii="Arial" w:hAnsi="Arial" w:cs="Arial"/>
                <w:b/>
                <w:caps/>
              </w:rPr>
              <w:t>Next Meeting</w:t>
            </w:r>
          </w:p>
        </w:tc>
      </w:tr>
      <w:tr w:rsidR="00971E78" w:rsidRPr="00C76218" w14:paraId="20EDB9FD" w14:textId="77777777" w:rsidTr="00C83293">
        <w:trPr>
          <w:trHeight w:val="602"/>
        </w:trPr>
        <w:tc>
          <w:tcPr>
            <w:tcW w:w="5566" w:type="dxa"/>
          </w:tcPr>
          <w:p w14:paraId="65061533" w14:textId="336FED3B" w:rsidR="00FC16C0" w:rsidRPr="00C76218" w:rsidRDefault="00E22344" w:rsidP="00E37465">
            <w:pPr>
              <w:spacing w:before="120" w:after="120"/>
              <w:rPr>
                <w:rFonts w:ascii="Arial" w:hAnsi="Arial" w:cs="Arial"/>
              </w:rPr>
            </w:pPr>
            <w:bookmarkStart w:id="9" w:name="OLE_LINK26"/>
            <w:bookmarkStart w:id="10" w:name="OLE_LINK27"/>
            <w:bookmarkStart w:id="11" w:name="OLE_LINK28"/>
            <w:r>
              <w:rPr>
                <w:rFonts w:ascii="Arial" w:hAnsi="Arial" w:cs="Arial"/>
              </w:rPr>
              <w:t>To follow BTC Ltd</w:t>
            </w:r>
            <w:r w:rsidR="001B5E51">
              <w:rPr>
                <w:rFonts w:ascii="Arial" w:hAnsi="Arial" w:cs="Arial"/>
              </w:rPr>
              <w:t xml:space="preserve"> Board Meeting </w:t>
            </w:r>
            <w:r w:rsidR="009110F1">
              <w:rPr>
                <w:rFonts w:ascii="Arial" w:hAnsi="Arial" w:cs="Arial"/>
              </w:rPr>
              <w:t>July 2020</w:t>
            </w:r>
            <w:r w:rsidR="007C02C7" w:rsidRPr="0081008B">
              <w:rPr>
                <w:rFonts w:ascii="Arial" w:hAnsi="Arial" w:cs="Arial"/>
                <w:b/>
              </w:rPr>
              <w:t xml:space="preserve">, </w:t>
            </w:r>
            <w:r w:rsidR="001B5E51">
              <w:rPr>
                <w:rFonts w:ascii="Arial" w:hAnsi="Arial" w:cs="Arial"/>
              </w:rPr>
              <w:t xml:space="preserve">date to be confirmed, </w:t>
            </w:r>
            <w:r w:rsidR="00FC16C0">
              <w:rPr>
                <w:rFonts w:ascii="Arial" w:hAnsi="Arial" w:cs="Arial"/>
              </w:rPr>
              <w:t>at Warwick Hilton</w:t>
            </w:r>
          </w:p>
        </w:tc>
        <w:tc>
          <w:tcPr>
            <w:tcW w:w="1474" w:type="dxa"/>
          </w:tcPr>
          <w:p w14:paraId="356831A6" w14:textId="77777777" w:rsidR="00FC16C0" w:rsidRPr="00C76218" w:rsidRDefault="00FC16C0" w:rsidP="00C370C0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1639" w:type="dxa"/>
          </w:tcPr>
          <w:p w14:paraId="79458B43" w14:textId="77777777" w:rsidR="00FC16C0" w:rsidRPr="00C76218" w:rsidRDefault="00FC16C0" w:rsidP="00C370C0">
            <w:pPr>
              <w:spacing w:before="120" w:after="120"/>
              <w:rPr>
                <w:rFonts w:ascii="Arial" w:hAnsi="Arial" w:cs="Arial"/>
              </w:rPr>
            </w:pPr>
          </w:p>
        </w:tc>
        <w:tc>
          <w:tcPr>
            <w:tcW w:w="5218" w:type="dxa"/>
            <w:gridSpan w:val="2"/>
          </w:tcPr>
          <w:p w14:paraId="7BFC80FF" w14:textId="77777777" w:rsidR="00FC16C0" w:rsidRPr="00C76218" w:rsidRDefault="00FC16C0" w:rsidP="00C370C0">
            <w:pPr>
              <w:spacing w:before="120" w:after="120"/>
              <w:rPr>
                <w:rFonts w:ascii="Arial" w:hAnsi="Arial" w:cs="Arial"/>
              </w:rPr>
            </w:pPr>
          </w:p>
        </w:tc>
      </w:tr>
      <w:bookmarkEnd w:id="9"/>
      <w:bookmarkEnd w:id="10"/>
      <w:bookmarkEnd w:id="11"/>
    </w:tbl>
    <w:p w14:paraId="5B04E26B" w14:textId="77777777" w:rsidR="000917D0" w:rsidRDefault="000917D0" w:rsidP="002326DD"/>
    <w:sectPr w:rsidR="000917D0" w:rsidSect="00A12559">
      <w:headerReference w:type="default" r:id="rId18"/>
      <w:footerReference w:type="default" r:id="rId19"/>
      <w:pgSz w:w="16838" w:h="11906" w:orient="landscape"/>
      <w:pgMar w:top="1440" w:right="1440" w:bottom="1440" w:left="1440" w:header="283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DA99F4" w14:textId="77777777" w:rsidR="00D66E44" w:rsidRDefault="00D66E44" w:rsidP="008B0FDB">
      <w:pPr>
        <w:spacing w:after="0" w:line="240" w:lineRule="auto"/>
      </w:pPr>
      <w:r>
        <w:separator/>
      </w:r>
    </w:p>
  </w:endnote>
  <w:endnote w:type="continuationSeparator" w:id="0">
    <w:p w14:paraId="4A60FD2A" w14:textId="77777777" w:rsidR="00D66E44" w:rsidRDefault="00D66E44" w:rsidP="008B0F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974"/>
      <w:gridCol w:w="6974"/>
    </w:tblGrid>
    <w:tr w:rsidR="00B772E1" w:rsidRPr="00796E67" w14:paraId="5A7E2040" w14:textId="77777777" w:rsidTr="00796E67">
      <w:tc>
        <w:tcPr>
          <w:tcW w:w="6974" w:type="dxa"/>
        </w:tcPr>
        <w:p w14:paraId="666E4A90" w14:textId="2E7F1627" w:rsidR="00B772E1" w:rsidRPr="00796E67" w:rsidRDefault="002A06C4" w:rsidP="008B0FDB">
          <w:pPr>
            <w:pStyle w:val="Footer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British Taekwond</w:t>
          </w:r>
          <w:r w:rsidR="00B772E1" w:rsidRPr="00796E67">
            <w:rPr>
              <w:rFonts w:ascii="Arial" w:hAnsi="Arial" w:cs="Arial"/>
              <w:sz w:val="12"/>
            </w:rPr>
            <w:t>o Council Ltd</w:t>
          </w:r>
        </w:p>
        <w:p w14:paraId="302F7611" w14:textId="77777777" w:rsidR="00B772E1" w:rsidRPr="00796E67" w:rsidRDefault="00B772E1">
          <w:pPr>
            <w:pStyle w:val="Footer"/>
            <w:rPr>
              <w:rFonts w:ascii="Arial" w:hAnsi="Arial" w:cs="Arial"/>
              <w:sz w:val="12"/>
            </w:rPr>
          </w:pPr>
          <w:r w:rsidRPr="00796E67">
            <w:rPr>
              <w:rFonts w:ascii="Arial" w:hAnsi="Arial" w:cs="Arial"/>
              <w:sz w:val="12"/>
            </w:rPr>
            <w:t>Registered Office:  18 Mulberry Avenue, Turnstone Business Park, Widnes, Cheshire, WA8 0WN.  Company # 07428946</w:t>
          </w:r>
        </w:p>
      </w:tc>
      <w:tc>
        <w:tcPr>
          <w:tcW w:w="6974" w:type="dxa"/>
        </w:tcPr>
        <w:p w14:paraId="27D13867" w14:textId="77777777" w:rsidR="00B772E1" w:rsidRPr="00796E67" w:rsidRDefault="00B772E1" w:rsidP="00796E67">
          <w:pPr>
            <w:pStyle w:val="Footer"/>
            <w:jc w:val="right"/>
            <w:rPr>
              <w:rFonts w:ascii="Arial" w:hAnsi="Arial" w:cs="Arial"/>
              <w:sz w:val="12"/>
            </w:rPr>
          </w:pPr>
        </w:p>
        <w:p w14:paraId="206D932C" w14:textId="412B98EC" w:rsidR="00B772E1" w:rsidRPr="00796E67" w:rsidRDefault="00B772E1" w:rsidP="00796E67">
          <w:pPr>
            <w:pStyle w:val="Footer"/>
            <w:jc w:val="right"/>
            <w:rPr>
              <w:rFonts w:ascii="Arial" w:hAnsi="Arial" w:cs="Arial"/>
              <w:sz w:val="12"/>
            </w:rPr>
          </w:pPr>
          <w:r w:rsidRPr="00796E67">
            <w:rPr>
              <w:rFonts w:ascii="Arial" w:hAnsi="Arial" w:cs="Arial"/>
              <w:sz w:val="12"/>
            </w:rPr>
            <w:t xml:space="preserve">Page </w:t>
          </w:r>
          <w:r w:rsidRPr="00796E67">
            <w:rPr>
              <w:rFonts w:ascii="Arial" w:hAnsi="Arial" w:cs="Arial"/>
              <w:sz w:val="12"/>
            </w:rPr>
            <w:fldChar w:fldCharType="begin"/>
          </w:r>
          <w:r w:rsidRPr="00796E67">
            <w:rPr>
              <w:rFonts w:ascii="Arial" w:hAnsi="Arial" w:cs="Arial"/>
              <w:sz w:val="12"/>
            </w:rPr>
            <w:instrText xml:space="preserve"> PAGE  \* Arabic  \* MERGEFORMAT </w:instrText>
          </w:r>
          <w:r w:rsidRPr="00796E67">
            <w:rPr>
              <w:rFonts w:ascii="Arial" w:hAnsi="Arial" w:cs="Arial"/>
              <w:sz w:val="12"/>
            </w:rPr>
            <w:fldChar w:fldCharType="separate"/>
          </w:r>
          <w:r w:rsidR="002A06C4">
            <w:rPr>
              <w:rFonts w:ascii="Arial" w:hAnsi="Arial" w:cs="Arial"/>
              <w:noProof/>
              <w:sz w:val="12"/>
            </w:rPr>
            <w:t>2</w:t>
          </w:r>
          <w:r w:rsidRPr="00796E67">
            <w:rPr>
              <w:rFonts w:ascii="Arial" w:hAnsi="Arial" w:cs="Arial"/>
              <w:sz w:val="12"/>
            </w:rPr>
            <w:fldChar w:fldCharType="end"/>
          </w:r>
        </w:p>
        <w:p w14:paraId="26B3CAF7" w14:textId="77777777" w:rsidR="00B772E1" w:rsidRPr="00796E67" w:rsidRDefault="00B772E1" w:rsidP="00A12559">
          <w:pPr>
            <w:pStyle w:val="Footer"/>
            <w:jc w:val="right"/>
            <w:rPr>
              <w:rFonts w:ascii="Arial" w:hAnsi="Arial" w:cs="Arial"/>
              <w:sz w:val="12"/>
            </w:rPr>
          </w:pPr>
          <w:r>
            <w:rPr>
              <w:rFonts w:ascii="Arial" w:hAnsi="Arial" w:cs="Arial"/>
              <w:sz w:val="12"/>
            </w:rPr>
            <w:t>23 July 2014</w:t>
          </w:r>
        </w:p>
      </w:tc>
    </w:tr>
  </w:tbl>
  <w:p w14:paraId="33A80BC5" w14:textId="77777777" w:rsidR="00B772E1" w:rsidRDefault="00B772E1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9854F5" w14:textId="77777777" w:rsidR="00D66E44" w:rsidRDefault="00D66E44" w:rsidP="008B0FDB">
      <w:pPr>
        <w:spacing w:after="0" w:line="240" w:lineRule="auto"/>
      </w:pPr>
      <w:r>
        <w:separator/>
      </w:r>
    </w:p>
  </w:footnote>
  <w:footnote w:type="continuationSeparator" w:id="0">
    <w:p w14:paraId="40654397" w14:textId="77777777" w:rsidR="00D66E44" w:rsidRDefault="00D66E44" w:rsidP="008B0F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AA5834" w14:textId="77777777" w:rsidR="00B772E1" w:rsidRDefault="00B772E1">
    <w:pPr>
      <w:pStyle w:val="Header"/>
    </w:pPr>
  </w:p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128"/>
      <w:gridCol w:w="12830"/>
    </w:tblGrid>
    <w:tr w:rsidR="00B772E1" w14:paraId="6B9078BF" w14:textId="77777777" w:rsidTr="008B0FDB">
      <w:tc>
        <w:tcPr>
          <w:tcW w:w="996" w:type="dxa"/>
        </w:tcPr>
        <w:p w14:paraId="2F06BAED" w14:textId="77777777" w:rsidR="00B772E1" w:rsidRDefault="00B772E1">
          <w:pPr>
            <w:pStyle w:val="Header"/>
          </w:pPr>
          <w:r>
            <w:rPr>
              <w:noProof/>
              <w:lang w:eastAsia="en-GB"/>
            </w:rPr>
            <w:drawing>
              <wp:inline distT="0" distB="0" distL="0" distR="0" wp14:anchorId="4683D5FC" wp14:editId="4AB4F997">
                <wp:extent cx="579120" cy="579120"/>
                <wp:effectExtent l="0" t="0" r="0" b="0"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BTC600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9120" cy="579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2952" w:type="dxa"/>
        </w:tcPr>
        <w:p w14:paraId="303DEFA3" w14:textId="77777777" w:rsidR="00B772E1" w:rsidRDefault="00B772E1">
          <w:pPr>
            <w:pStyle w:val="Header"/>
          </w:pPr>
        </w:p>
        <w:p w14:paraId="531F1C60" w14:textId="1C7417C6" w:rsidR="00B772E1" w:rsidRPr="008B0FDB" w:rsidRDefault="00003E9B">
          <w:pPr>
            <w:pStyle w:val="Header"/>
            <w:rPr>
              <w:rFonts w:ascii="Arial" w:hAnsi="Arial" w:cs="Arial"/>
            </w:rPr>
          </w:pPr>
          <w:r>
            <w:rPr>
              <w:rFonts w:ascii="Arial" w:hAnsi="Arial" w:cs="Arial"/>
              <w:sz w:val="16"/>
            </w:rPr>
            <w:t>British Taekwond</w:t>
          </w:r>
          <w:r w:rsidR="00B772E1" w:rsidRPr="00796E67">
            <w:rPr>
              <w:rFonts w:ascii="Arial" w:hAnsi="Arial" w:cs="Arial"/>
              <w:sz w:val="16"/>
            </w:rPr>
            <w:t>o Council Ltd – Making a difference for all Tae Kwon Do participants:- grassroots to elite; beginner to instructor</w:t>
          </w:r>
        </w:p>
      </w:tc>
    </w:tr>
  </w:tbl>
  <w:p w14:paraId="20752A7B" w14:textId="77777777" w:rsidR="00B772E1" w:rsidRDefault="00B772E1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824933"/>
    <w:multiLevelType w:val="hybridMultilevel"/>
    <w:tmpl w:val="B1521DD4"/>
    <w:lvl w:ilvl="0" w:tplc="23DC10C4">
      <w:start w:val="1"/>
      <w:numFmt w:val="decimal"/>
      <w:lvlText w:val="(%1)"/>
      <w:lvlJc w:val="left"/>
      <w:pPr>
        <w:ind w:left="360" w:hanging="360"/>
      </w:p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>
      <w:start w:val="1"/>
      <w:numFmt w:val="lowerRoman"/>
      <w:lvlText w:val="%3."/>
      <w:lvlJc w:val="right"/>
      <w:pPr>
        <w:ind w:left="1800" w:hanging="180"/>
      </w:pPr>
    </w:lvl>
    <w:lvl w:ilvl="3" w:tplc="0809000F">
      <w:start w:val="1"/>
      <w:numFmt w:val="decimal"/>
      <w:lvlText w:val="%4."/>
      <w:lvlJc w:val="left"/>
      <w:pPr>
        <w:ind w:left="2520" w:hanging="360"/>
      </w:pPr>
    </w:lvl>
    <w:lvl w:ilvl="4" w:tplc="08090019">
      <w:start w:val="1"/>
      <w:numFmt w:val="lowerLetter"/>
      <w:lvlText w:val="%5."/>
      <w:lvlJc w:val="left"/>
      <w:pPr>
        <w:ind w:left="3240" w:hanging="360"/>
      </w:pPr>
    </w:lvl>
    <w:lvl w:ilvl="5" w:tplc="0809001B">
      <w:start w:val="1"/>
      <w:numFmt w:val="lowerRoman"/>
      <w:lvlText w:val="%6."/>
      <w:lvlJc w:val="right"/>
      <w:pPr>
        <w:ind w:left="3960" w:hanging="180"/>
      </w:pPr>
    </w:lvl>
    <w:lvl w:ilvl="6" w:tplc="0809000F">
      <w:start w:val="1"/>
      <w:numFmt w:val="decimal"/>
      <w:lvlText w:val="%7."/>
      <w:lvlJc w:val="left"/>
      <w:pPr>
        <w:ind w:left="4680" w:hanging="360"/>
      </w:pPr>
    </w:lvl>
    <w:lvl w:ilvl="7" w:tplc="08090019">
      <w:start w:val="1"/>
      <w:numFmt w:val="lowerLetter"/>
      <w:lvlText w:val="%8."/>
      <w:lvlJc w:val="left"/>
      <w:pPr>
        <w:ind w:left="5400" w:hanging="360"/>
      </w:pPr>
    </w:lvl>
    <w:lvl w:ilvl="8" w:tplc="08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D6ADE"/>
    <w:rsid w:val="00003E9B"/>
    <w:rsid w:val="0004579E"/>
    <w:rsid w:val="00056FAC"/>
    <w:rsid w:val="0006511C"/>
    <w:rsid w:val="00083567"/>
    <w:rsid w:val="000917D0"/>
    <w:rsid w:val="00095F02"/>
    <w:rsid w:val="000D1D9A"/>
    <w:rsid w:val="000D3F3A"/>
    <w:rsid w:val="000E0FDF"/>
    <w:rsid w:val="000F164E"/>
    <w:rsid w:val="001016BC"/>
    <w:rsid w:val="0010759E"/>
    <w:rsid w:val="00125EDE"/>
    <w:rsid w:val="00134EE8"/>
    <w:rsid w:val="00153E45"/>
    <w:rsid w:val="001547A6"/>
    <w:rsid w:val="00164D2B"/>
    <w:rsid w:val="0017280A"/>
    <w:rsid w:val="0017286A"/>
    <w:rsid w:val="00176BD0"/>
    <w:rsid w:val="00187887"/>
    <w:rsid w:val="001949B8"/>
    <w:rsid w:val="001A1A0A"/>
    <w:rsid w:val="001A40AE"/>
    <w:rsid w:val="001B2056"/>
    <w:rsid w:val="001B5E51"/>
    <w:rsid w:val="001E23DA"/>
    <w:rsid w:val="001E72A9"/>
    <w:rsid w:val="00200C12"/>
    <w:rsid w:val="00210450"/>
    <w:rsid w:val="002326DD"/>
    <w:rsid w:val="00252DB1"/>
    <w:rsid w:val="0026239A"/>
    <w:rsid w:val="00265770"/>
    <w:rsid w:val="00273646"/>
    <w:rsid w:val="00283A18"/>
    <w:rsid w:val="002934EE"/>
    <w:rsid w:val="002A06C4"/>
    <w:rsid w:val="002A653D"/>
    <w:rsid w:val="002B7B5A"/>
    <w:rsid w:val="002C6775"/>
    <w:rsid w:val="002D0C3F"/>
    <w:rsid w:val="002D599D"/>
    <w:rsid w:val="002D7D8B"/>
    <w:rsid w:val="002E5148"/>
    <w:rsid w:val="00300ADB"/>
    <w:rsid w:val="0030339B"/>
    <w:rsid w:val="00316791"/>
    <w:rsid w:val="00333BA8"/>
    <w:rsid w:val="003358EA"/>
    <w:rsid w:val="0035300C"/>
    <w:rsid w:val="00354E89"/>
    <w:rsid w:val="00360774"/>
    <w:rsid w:val="00361E73"/>
    <w:rsid w:val="00371819"/>
    <w:rsid w:val="003B43CA"/>
    <w:rsid w:val="003F6D7E"/>
    <w:rsid w:val="004049EC"/>
    <w:rsid w:val="0045420F"/>
    <w:rsid w:val="00456AA0"/>
    <w:rsid w:val="004871C4"/>
    <w:rsid w:val="00492A2A"/>
    <w:rsid w:val="00495D86"/>
    <w:rsid w:val="004B35F1"/>
    <w:rsid w:val="004C0044"/>
    <w:rsid w:val="004D2D23"/>
    <w:rsid w:val="004E1EDE"/>
    <w:rsid w:val="004E4298"/>
    <w:rsid w:val="004E56D8"/>
    <w:rsid w:val="00503091"/>
    <w:rsid w:val="00504BD6"/>
    <w:rsid w:val="00511B4E"/>
    <w:rsid w:val="00517812"/>
    <w:rsid w:val="0052266C"/>
    <w:rsid w:val="005356BB"/>
    <w:rsid w:val="0054107A"/>
    <w:rsid w:val="005920DC"/>
    <w:rsid w:val="00592CB3"/>
    <w:rsid w:val="005A3272"/>
    <w:rsid w:val="005A4918"/>
    <w:rsid w:val="005F1F18"/>
    <w:rsid w:val="00610CA5"/>
    <w:rsid w:val="00611529"/>
    <w:rsid w:val="00650290"/>
    <w:rsid w:val="0068246D"/>
    <w:rsid w:val="00692A15"/>
    <w:rsid w:val="00694B13"/>
    <w:rsid w:val="00696A5C"/>
    <w:rsid w:val="006A6F6B"/>
    <w:rsid w:val="006D6D83"/>
    <w:rsid w:val="006E37B2"/>
    <w:rsid w:val="006E46A1"/>
    <w:rsid w:val="006E4B02"/>
    <w:rsid w:val="006F30B2"/>
    <w:rsid w:val="007047D9"/>
    <w:rsid w:val="00726021"/>
    <w:rsid w:val="00747793"/>
    <w:rsid w:val="00773572"/>
    <w:rsid w:val="00796E67"/>
    <w:rsid w:val="007B1FD7"/>
    <w:rsid w:val="007C02C7"/>
    <w:rsid w:val="007D0719"/>
    <w:rsid w:val="007D5B16"/>
    <w:rsid w:val="0081008B"/>
    <w:rsid w:val="00814461"/>
    <w:rsid w:val="00834254"/>
    <w:rsid w:val="00835B2D"/>
    <w:rsid w:val="008456CA"/>
    <w:rsid w:val="008516FE"/>
    <w:rsid w:val="00867ABF"/>
    <w:rsid w:val="00880E56"/>
    <w:rsid w:val="00896B19"/>
    <w:rsid w:val="008B0FDB"/>
    <w:rsid w:val="008D0164"/>
    <w:rsid w:val="008E464C"/>
    <w:rsid w:val="0090165E"/>
    <w:rsid w:val="00902B70"/>
    <w:rsid w:val="009110F1"/>
    <w:rsid w:val="009135BF"/>
    <w:rsid w:val="009318EE"/>
    <w:rsid w:val="00944982"/>
    <w:rsid w:val="009611F5"/>
    <w:rsid w:val="00964DDB"/>
    <w:rsid w:val="0096668B"/>
    <w:rsid w:val="00971E78"/>
    <w:rsid w:val="009B0FE8"/>
    <w:rsid w:val="009B6E44"/>
    <w:rsid w:val="009C526E"/>
    <w:rsid w:val="009C6391"/>
    <w:rsid w:val="009C6AAB"/>
    <w:rsid w:val="009D178B"/>
    <w:rsid w:val="009F2864"/>
    <w:rsid w:val="00A04823"/>
    <w:rsid w:val="00A0588E"/>
    <w:rsid w:val="00A12559"/>
    <w:rsid w:val="00A13B58"/>
    <w:rsid w:val="00A20381"/>
    <w:rsid w:val="00A23128"/>
    <w:rsid w:val="00A23A24"/>
    <w:rsid w:val="00A7475E"/>
    <w:rsid w:val="00A806E7"/>
    <w:rsid w:val="00A82943"/>
    <w:rsid w:val="00AA0884"/>
    <w:rsid w:val="00AA1C15"/>
    <w:rsid w:val="00AB1E3C"/>
    <w:rsid w:val="00AC79A0"/>
    <w:rsid w:val="00AD4E38"/>
    <w:rsid w:val="00B11BE3"/>
    <w:rsid w:val="00B305DE"/>
    <w:rsid w:val="00B54993"/>
    <w:rsid w:val="00B65733"/>
    <w:rsid w:val="00B772E1"/>
    <w:rsid w:val="00BD4EE4"/>
    <w:rsid w:val="00BE5D92"/>
    <w:rsid w:val="00BF65C1"/>
    <w:rsid w:val="00C22329"/>
    <w:rsid w:val="00C247AF"/>
    <w:rsid w:val="00C33877"/>
    <w:rsid w:val="00C34E44"/>
    <w:rsid w:val="00C370C0"/>
    <w:rsid w:val="00C42E1C"/>
    <w:rsid w:val="00C47D27"/>
    <w:rsid w:val="00C536BF"/>
    <w:rsid w:val="00C541A2"/>
    <w:rsid w:val="00C542FC"/>
    <w:rsid w:val="00C55750"/>
    <w:rsid w:val="00C76218"/>
    <w:rsid w:val="00C83293"/>
    <w:rsid w:val="00CB27EA"/>
    <w:rsid w:val="00CC7950"/>
    <w:rsid w:val="00CD6ADE"/>
    <w:rsid w:val="00CF76D8"/>
    <w:rsid w:val="00D01FBF"/>
    <w:rsid w:val="00D15151"/>
    <w:rsid w:val="00D25917"/>
    <w:rsid w:val="00D42317"/>
    <w:rsid w:val="00D50F50"/>
    <w:rsid w:val="00D54134"/>
    <w:rsid w:val="00D663F6"/>
    <w:rsid w:val="00D66E44"/>
    <w:rsid w:val="00D704B8"/>
    <w:rsid w:val="00D81B75"/>
    <w:rsid w:val="00D852C0"/>
    <w:rsid w:val="00D86FEC"/>
    <w:rsid w:val="00D94BF6"/>
    <w:rsid w:val="00DB6BA4"/>
    <w:rsid w:val="00DC2D60"/>
    <w:rsid w:val="00DD1FC6"/>
    <w:rsid w:val="00DD2DFB"/>
    <w:rsid w:val="00DF4F4B"/>
    <w:rsid w:val="00DF5BF0"/>
    <w:rsid w:val="00DF6BD2"/>
    <w:rsid w:val="00E22344"/>
    <w:rsid w:val="00E36A4D"/>
    <w:rsid w:val="00E37465"/>
    <w:rsid w:val="00E53F6C"/>
    <w:rsid w:val="00E567A3"/>
    <w:rsid w:val="00E920D9"/>
    <w:rsid w:val="00E95C6A"/>
    <w:rsid w:val="00EC6ADB"/>
    <w:rsid w:val="00EC7FBC"/>
    <w:rsid w:val="00ED11A1"/>
    <w:rsid w:val="00ED5117"/>
    <w:rsid w:val="00F402C9"/>
    <w:rsid w:val="00F47DF9"/>
    <w:rsid w:val="00F61B2E"/>
    <w:rsid w:val="00F73352"/>
    <w:rsid w:val="00F76AA6"/>
    <w:rsid w:val="00F8215E"/>
    <w:rsid w:val="00FA60A7"/>
    <w:rsid w:val="00FB61A6"/>
    <w:rsid w:val="00FC16C0"/>
    <w:rsid w:val="00FE154D"/>
    <w:rsid w:val="00FE22F3"/>
    <w:rsid w:val="00FE6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2B9C2DD"/>
  <w15:docId w15:val="{70CFB633-FAFD-48F7-B87F-73A98E5F09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C8329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0F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0FDB"/>
  </w:style>
  <w:style w:type="paragraph" w:styleId="Footer">
    <w:name w:val="footer"/>
    <w:basedOn w:val="Normal"/>
    <w:link w:val="FooterChar"/>
    <w:uiPriority w:val="99"/>
    <w:unhideWhenUsed/>
    <w:rsid w:val="008B0FD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0FDB"/>
  </w:style>
  <w:style w:type="table" w:styleId="TableGrid">
    <w:name w:val="Table Grid"/>
    <w:basedOn w:val="TableNormal"/>
    <w:rsid w:val="008B0F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A4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4918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6A6F6B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8487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7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oleObject" Target="embeddings/oleObject1.bin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package" Target="embeddings/Microsoft_Word_Document.docx"/><Relationship Id="rId5" Type="http://schemas.openxmlformats.org/officeDocument/2006/relationships/styles" Target="styles.xml"/><Relationship Id="rId15" Type="http://schemas.openxmlformats.org/officeDocument/2006/relationships/oleObject" Target="embeddings/oleObject2.bin"/><Relationship Id="rId10" Type="http://schemas.openxmlformats.org/officeDocument/2006/relationships/image" Target="media/image1.emf"/><Relationship Id="rId19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upport\Documents\Custom%20Office%20Templates\BTC%20Ltd%20Agenda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A69C31C102A147BAECC1DCE65BBDDE" ma:contentTypeVersion="8" ma:contentTypeDescription="Create a new document." ma:contentTypeScope="" ma:versionID="4262a0af517a74cbf120c0d399385a9a">
  <xsd:schema xmlns:xsd="http://www.w3.org/2001/XMLSchema" xmlns:xs="http://www.w3.org/2001/XMLSchema" xmlns:p="http://schemas.microsoft.com/office/2006/metadata/properties" xmlns:ns2="191b5060-0bca-4aee-a88d-fe0ab4669498" xmlns:ns3="c95c5462-e888-4656-9662-049ab40fef85" targetNamespace="http://schemas.microsoft.com/office/2006/metadata/properties" ma:root="true" ma:fieldsID="d8d25269e8d94b83985ee4cfd6588bfb" ns2:_="" ns3:_="">
    <xsd:import namespace="191b5060-0bca-4aee-a88d-fe0ab4669498"/>
    <xsd:import namespace="c95c5462-e888-4656-9662-049ab40fef85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1b5060-0bca-4aee-a88d-fe0ab466949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5c5462-e888-4656-9662-049ab40fef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E9CC9A7-060D-403D-A283-3FF0FB28C5B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202B5C5-C4BD-4B2E-A130-ED610C05001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4C0890C-4C00-4B7D-9564-F1563B4502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1b5060-0bca-4aee-a88d-fe0ab4669498"/>
    <ds:schemaRef ds:uri="c95c5462-e888-4656-9662-049ab40fef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BTC Ltd Agenda</Template>
  <TotalTime>39</TotalTime>
  <Pages>3</Pages>
  <Words>360</Words>
  <Characters>2056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Support</dc:creator>
  <cp:keywords/>
  <dc:description/>
  <cp:lastModifiedBy>Terry Humphries</cp:lastModifiedBy>
  <cp:revision>20</cp:revision>
  <cp:lastPrinted>2019-07-10T09:52:00Z</cp:lastPrinted>
  <dcterms:created xsi:type="dcterms:W3CDTF">2019-07-10T09:54:00Z</dcterms:created>
  <dcterms:modified xsi:type="dcterms:W3CDTF">2019-10-20T18:43:00Z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0x0101002FA69C31C102A147BAECC1DCE65BBDDE</vt:lpwstr>
  </property>
</Properties>
</file>